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B2D" w:rsidRDefault="00033FA0" w:rsidP="00E13BDC">
      <w:pPr>
        <w:spacing w:afterLines="100" w:line="480" w:lineRule="exact"/>
        <w:jc w:val="center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>社團法人</w:t>
      </w:r>
      <w:r w:rsidR="00E53B2D">
        <w:rPr>
          <w:rFonts w:ascii="標楷體" w:eastAsia="標楷體" w:hint="eastAsia"/>
          <w:sz w:val="36"/>
        </w:rPr>
        <w:t>高雄市建築師公會開會通知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68"/>
        <w:gridCol w:w="3046"/>
        <w:gridCol w:w="14"/>
        <w:gridCol w:w="1260"/>
        <w:gridCol w:w="180"/>
        <w:gridCol w:w="3420"/>
      </w:tblGrid>
      <w:tr w:rsidR="00E53B2D">
        <w:trPr>
          <w:cantSplit/>
          <w:trHeight w:val="767"/>
          <w:jc w:val="center"/>
        </w:trPr>
        <w:tc>
          <w:tcPr>
            <w:tcW w:w="1468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受文者</w:t>
            </w:r>
          </w:p>
        </w:tc>
        <w:tc>
          <w:tcPr>
            <w:tcW w:w="3046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CE7D02">
              <w:rPr>
                <w:rFonts w:ascii="標楷體" w:eastAsia="標楷體" w:hint="eastAsia"/>
                <w:sz w:val="28"/>
              </w:rPr>
              <w:t>如出席人員欄</w:t>
            </w: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日期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 w:rsidP="00FE1A5F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FB0805">
              <w:rPr>
                <w:rFonts w:ascii="標楷體" w:eastAsia="標楷體" w:hint="eastAsia"/>
                <w:sz w:val="28"/>
              </w:rPr>
              <w:t>10</w:t>
            </w:r>
            <w:r w:rsidR="009355AA">
              <w:rPr>
                <w:rFonts w:ascii="標楷體" w:eastAsia="標楷體" w:hint="eastAsia"/>
                <w:sz w:val="28"/>
              </w:rPr>
              <w:t>8</w:t>
            </w:r>
            <w:r w:rsidR="000F6825">
              <w:rPr>
                <w:rFonts w:ascii="標楷體" w:eastAsia="標楷體" w:hint="eastAsia"/>
                <w:sz w:val="28"/>
              </w:rPr>
              <w:t>年</w:t>
            </w:r>
            <w:r w:rsidR="00FE1A5F">
              <w:rPr>
                <w:rFonts w:ascii="標楷體" w:eastAsia="標楷體" w:hint="eastAsia"/>
                <w:sz w:val="28"/>
              </w:rPr>
              <w:t>8</w:t>
            </w:r>
            <w:r w:rsidR="00A14771">
              <w:rPr>
                <w:rFonts w:ascii="標楷體" w:eastAsia="標楷體" w:hint="eastAsia"/>
                <w:sz w:val="28"/>
              </w:rPr>
              <w:t>月</w:t>
            </w:r>
            <w:r w:rsidR="00FE1A5F">
              <w:rPr>
                <w:rFonts w:ascii="標楷體" w:eastAsia="標楷體" w:hint="eastAsia"/>
                <w:sz w:val="28"/>
              </w:rPr>
              <w:t>9</w:t>
            </w:r>
            <w:r>
              <w:rPr>
                <w:rFonts w:ascii="標楷體" w:eastAsia="標楷體" w:hint="eastAsia"/>
                <w:sz w:val="28"/>
              </w:rPr>
              <w:t>日</w:t>
            </w:r>
          </w:p>
        </w:tc>
      </w:tr>
      <w:tr w:rsidR="00E53B2D">
        <w:trPr>
          <w:cantSplit/>
          <w:trHeight w:val="364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字號</w:t>
            </w:r>
          </w:p>
        </w:tc>
        <w:tc>
          <w:tcPr>
            <w:tcW w:w="3600" w:type="dxa"/>
            <w:gridSpan w:val="2"/>
            <w:vMerge w:val="restart"/>
            <w:vAlign w:val="center"/>
          </w:tcPr>
          <w:p w:rsidR="00E53B2D" w:rsidRDefault="00E53B2D" w:rsidP="001967E0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proofErr w:type="gramStart"/>
            <w:r>
              <w:rPr>
                <w:rFonts w:ascii="標楷體" w:eastAsia="標楷體" w:hint="eastAsia"/>
                <w:sz w:val="28"/>
              </w:rPr>
              <w:t>高建師</w:t>
            </w:r>
            <w:proofErr w:type="gramEnd"/>
            <w:r>
              <w:rPr>
                <w:rFonts w:ascii="標楷體" w:eastAsia="標楷體" w:hint="eastAsia"/>
                <w:sz w:val="28"/>
              </w:rPr>
              <w:t>(會)字第</w:t>
            </w:r>
            <w:r w:rsidR="006E163A">
              <w:rPr>
                <w:rFonts w:ascii="標楷體" w:eastAsia="標楷體" w:hint="eastAsia"/>
                <w:sz w:val="28"/>
              </w:rPr>
              <w:t>554</w:t>
            </w:r>
            <w:r>
              <w:rPr>
                <w:rFonts w:ascii="標楷體" w:eastAsia="標楷體" w:hint="eastAsia"/>
                <w:sz w:val="28"/>
              </w:rPr>
              <w:t>號</w:t>
            </w:r>
          </w:p>
        </w:tc>
      </w:tr>
      <w:tr w:rsidR="00E53B2D">
        <w:trPr>
          <w:cantSplit/>
          <w:trHeight w:val="364"/>
          <w:jc w:val="center"/>
        </w:trPr>
        <w:tc>
          <w:tcPr>
            <w:tcW w:w="1468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副本收受者</w:t>
            </w:r>
          </w:p>
        </w:tc>
        <w:tc>
          <w:tcPr>
            <w:tcW w:w="3046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如列席人員欄</w:t>
            </w:r>
          </w:p>
        </w:tc>
        <w:tc>
          <w:tcPr>
            <w:tcW w:w="1274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60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767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附件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047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會議名稱</w:t>
            </w:r>
          </w:p>
        </w:tc>
        <w:tc>
          <w:tcPr>
            <w:tcW w:w="7920" w:type="dxa"/>
            <w:gridSpan w:val="5"/>
            <w:vAlign w:val="center"/>
          </w:tcPr>
          <w:p w:rsidR="003A2596" w:rsidRDefault="003A2596" w:rsidP="003A2596">
            <w:pPr>
              <w:rPr>
                <w:rFonts w:ascii="標楷體" w:eastAsia="標楷體"/>
                <w:sz w:val="28"/>
              </w:rPr>
            </w:pPr>
          </w:p>
          <w:p w:rsidR="003A2596" w:rsidRDefault="003A2596" w:rsidP="003A2596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第1</w:t>
            </w:r>
            <w:r w:rsidR="00054EEC">
              <w:rPr>
                <w:rFonts w:ascii="標楷體" w:eastAsia="標楷體" w:hint="eastAsia"/>
                <w:sz w:val="28"/>
              </w:rPr>
              <w:t>5</w:t>
            </w:r>
            <w:r>
              <w:rPr>
                <w:rFonts w:ascii="標楷體" w:eastAsia="標楷體" w:hint="eastAsia"/>
                <w:sz w:val="28"/>
              </w:rPr>
              <w:t>屆理事會第</w:t>
            </w:r>
            <w:r w:rsidR="00BD743E">
              <w:rPr>
                <w:rFonts w:ascii="標楷體" w:eastAsia="標楷體" w:hint="eastAsia"/>
                <w:sz w:val="28"/>
              </w:rPr>
              <w:t>1</w:t>
            </w:r>
            <w:r w:rsidR="00FE1A5F">
              <w:rPr>
                <w:rFonts w:ascii="標楷體" w:eastAsia="標楷體" w:hint="eastAsia"/>
                <w:sz w:val="28"/>
              </w:rPr>
              <w:t>8</w:t>
            </w:r>
            <w:r w:rsidR="00A14771">
              <w:rPr>
                <w:rFonts w:ascii="標楷體" w:eastAsia="標楷體" w:hint="eastAsia"/>
                <w:sz w:val="28"/>
              </w:rPr>
              <w:t>次</w:t>
            </w:r>
            <w:r>
              <w:rPr>
                <w:rFonts w:ascii="標楷體" w:eastAsia="標楷體" w:hint="eastAsia"/>
                <w:sz w:val="28"/>
              </w:rPr>
              <w:t>會議</w:t>
            </w:r>
          </w:p>
          <w:p w:rsidR="00DD5F47" w:rsidRPr="00640BC3" w:rsidRDefault="00DD5F47" w:rsidP="003A2596">
            <w:pPr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070"/>
          <w:jc w:val="center"/>
        </w:trPr>
        <w:tc>
          <w:tcPr>
            <w:tcW w:w="1468" w:type="dxa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開會時間</w:t>
            </w:r>
          </w:p>
        </w:tc>
        <w:tc>
          <w:tcPr>
            <w:tcW w:w="7920" w:type="dxa"/>
            <w:gridSpan w:val="5"/>
            <w:tcBorders>
              <w:bottom w:val="single" w:sz="12" w:space="0" w:color="auto"/>
            </w:tcBorders>
            <w:vAlign w:val="center"/>
          </w:tcPr>
          <w:p w:rsidR="00893C7A" w:rsidRDefault="00893C7A" w:rsidP="00893C7A">
            <w:pPr>
              <w:jc w:val="both"/>
              <w:rPr>
                <w:rFonts w:ascii="標楷體" w:eastAsia="標楷體"/>
                <w:sz w:val="28"/>
              </w:rPr>
            </w:pPr>
          </w:p>
          <w:p w:rsidR="0018348E" w:rsidRPr="008A0B6C" w:rsidRDefault="00FB0805" w:rsidP="00557B84">
            <w:pPr>
              <w:jc w:val="both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b/>
                <w:sz w:val="28"/>
              </w:rPr>
              <w:t>10</w:t>
            </w:r>
            <w:r w:rsidR="009355AA">
              <w:rPr>
                <w:rFonts w:ascii="標楷體" w:eastAsia="標楷體" w:hint="eastAsia"/>
                <w:b/>
                <w:sz w:val="28"/>
              </w:rPr>
              <w:t>8</w:t>
            </w:r>
            <w:r w:rsidR="00893C7A" w:rsidRPr="008A0B6C">
              <w:rPr>
                <w:rFonts w:ascii="標楷體" w:eastAsia="標楷體" w:hint="eastAsia"/>
                <w:b/>
                <w:sz w:val="28"/>
              </w:rPr>
              <w:t>年</w:t>
            </w:r>
            <w:r w:rsidR="00FE1A5F">
              <w:rPr>
                <w:rFonts w:ascii="標楷體" w:eastAsia="標楷體" w:hint="eastAsia"/>
                <w:b/>
                <w:sz w:val="28"/>
              </w:rPr>
              <w:t>8</w:t>
            </w:r>
            <w:r>
              <w:rPr>
                <w:rFonts w:ascii="標楷體" w:eastAsia="標楷體" w:hint="eastAsia"/>
                <w:b/>
                <w:sz w:val="28"/>
              </w:rPr>
              <w:t>月</w:t>
            </w:r>
            <w:r w:rsidR="009355AA">
              <w:rPr>
                <w:rFonts w:ascii="標楷體" w:eastAsia="標楷體" w:hint="eastAsia"/>
                <w:b/>
                <w:sz w:val="28"/>
              </w:rPr>
              <w:t>1</w:t>
            </w:r>
            <w:r w:rsidR="00FE1A5F">
              <w:rPr>
                <w:rFonts w:ascii="標楷體" w:eastAsia="標楷體" w:hint="eastAsia"/>
                <w:b/>
                <w:sz w:val="28"/>
              </w:rPr>
              <w:t>6</w:t>
            </w:r>
            <w:r w:rsidR="00893C7A" w:rsidRPr="008A0B6C">
              <w:rPr>
                <w:rFonts w:ascii="標楷體" w:eastAsia="標楷體" w:hint="eastAsia"/>
                <w:b/>
                <w:sz w:val="28"/>
              </w:rPr>
              <w:t>日</w:t>
            </w:r>
            <w:r w:rsidR="00893C7A" w:rsidRPr="008A0B6C">
              <w:rPr>
                <w:rFonts w:ascii="標楷體" w:eastAsia="標楷體"/>
                <w:b/>
                <w:sz w:val="28"/>
              </w:rPr>
              <w:t>(</w:t>
            </w:r>
            <w:r w:rsidR="00893C7A" w:rsidRPr="008A0B6C">
              <w:rPr>
                <w:rFonts w:ascii="標楷體" w:eastAsia="標楷體" w:hint="eastAsia"/>
                <w:b/>
                <w:sz w:val="28"/>
              </w:rPr>
              <w:t>星期</w:t>
            </w:r>
            <w:r w:rsidR="002F0974">
              <w:rPr>
                <w:rFonts w:ascii="標楷體" w:eastAsia="標楷體" w:hint="eastAsia"/>
                <w:b/>
                <w:sz w:val="28"/>
              </w:rPr>
              <w:t>五</w:t>
            </w:r>
            <w:r w:rsidR="00893C7A" w:rsidRPr="008A0B6C">
              <w:rPr>
                <w:rFonts w:ascii="標楷體" w:eastAsia="標楷體"/>
                <w:b/>
                <w:sz w:val="28"/>
              </w:rPr>
              <w:t>)</w:t>
            </w:r>
            <w:r w:rsidR="00A14771">
              <w:rPr>
                <w:rFonts w:ascii="標楷體" w:eastAsia="標楷體" w:hint="eastAsia"/>
                <w:b/>
                <w:sz w:val="28"/>
              </w:rPr>
              <w:t>下午</w:t>
            </w:r>
            <w:r w:rsidR="002F0974">
              <w:rPr>
                <w:rFonts w:ascii="標楷體" w:eastAsia="標楷體" w:hint="eastAsia"/>
                <w:b/>
                <w:sz w:val="28"/>
              </w:rPr>
              <w:t>3</w:t>
            </w:r>
            <w:r w:rsidR="008B61A4">
              <w:rPr>
                <w:rFonts w:ascii="標楷體" w:eastAsia="標楷體" w:hint="eastAsia"/>
                <w:b/>
                <w:sz w:val="28"/>
              </w:rPr>
              <w:t>時</w:t>
            </w:r>
            <w:r w:rsidR="00CC1E3B">
              <w:rPr>
                <w:rFonts w:ascii="標楷體" w:eastAsia="標楷體" w:hint="eastAsia"/>
                <w:b/>
                <w:sz w:val="28"/>
              </w:rPr>
              <w:t>30分</w:t>
            </w:r>
            <w:r w:rsidR="006C6D77">
              <w:rPr>
                <w:rFonts w:ascii="標楷體" w:eastAsia="標楷體" w:hint="eastAsia"/>
                <w:b/>
                <w:sz w:val="28"/>
              </w:rPr>
              <w:t>正</w:t>
            </w:r>
          </w:p>
          <w:p w:rsidR="00DD5F47" w:rsidRPr="00FE1A5F" w:rsidRDefault="00DD5F47" w:rsidP="00ED39C9">
            <w:pPr>
              <w:ind w:firstLineChars="400" w:firstLine="1120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04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開會地點</w:t>
            </w:r>
          </w:p>
        </w:tc>
        <w:tc>
          <w:tcPr>
            <w:tcW w:w="7920" w:type="dxa"/>
            <w:gridSpan w:val="5"/>
            <w:vAlign w:val="center"/>
          </w:tcPr>
          <w:p w:rsidR="00E53B2D" w:rsidRDefault="00E53B2D" w:rsidP="00033FA0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033FA0">
              <w:rPr>
                <w:rFonts w:ascii="標楷體" w:eastAsia="標楷體" w:hint="eastAsia"/>
                <w:sz w:val="28"/>
              </w:rPr>
              <w:t>本會會議室</w:t>
            </w:r>
            <w:r w:rsidR="00210431">
              <w:rPr>
                <w:rFonts w:ascii="標楷體" w:eastAsia="標楷體" w:hint="eastAsia"/>
                <w:sz w:val="28"/>
              </w:rPr>
              <w:t>(高雄市</w:t>
            </w:r>
            <w:r w:rsidR="00033FA0">
              <w:rPr>
                <w:rFonts w:ascii="標楷體" w:eastAsia="標楷體" w:hint="eastAsia"/>
                <w:sz w:val="28"/>
              </w:rPr>
              <w:t>三民區博愛一路366號23樓</w:t>
            </w:r>
            <w:r w:rsidR="00210431">
              <w:rPr>
                <w:rFonts w:ascii="標楷體" w:eastAsia="標楷體" w:hint="eastAsia"/>
                <w:sz w:val="28"/>
              </w:rPr>
              <w:t>)</w:t>
            </w:r>
          </w:p>
        </w:tc>
      </w:tr>
      <w:tr w:rsidR="00E53B2D">
        <w:trPr>
          <w:trHeight w:val="87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主持人</w:t>
            </w:r>
          </w:p>
        </w:tc>
        <w:tc>
          <w:tcPr>
            <w:tcW w:w="3060" w:type="dxa"/>
            <w:gridSpan w:val="2"/>
            <w:vAlign w:val="center"/>
          </w:tcPr>
          <w:p w:rsidR="00E53B2D" w:rsidRDefault="00E53B2D" w:rsidP="00054EEC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054EEC">
              <w:rPr>
                <w:rFonts w:ascii="標楷體" w:eastAsia="標楷體" w:hint="eastAsia"/>
                <w:sz w:val="28"/>
              </w:rPr>
              <w:t>鄭</w:t>
            </w:r>
            <w:r w:rsidR="0067301A">
              <w:rPr>
                <w:rFonts w:ascii="標楷體" w:eastAsia="標楷體" w:hint="eastAsia"/>
                <w:sz w:val="28"/>
              </w:rPr>
              <w:t xml:space="preserve"> </w:t>
            </w:r>
            <w:r w:rsidR="004B0CCD">
              <w:rPr>
                <w:rFonts w:ascii="標楷體" w:eastAsia="標楷體" w:hint="eastAsia"/>
                <w:sz w:val="28"/>
              </w:rPr>
              <w:t>理事長</w:t>
            </w:r>
            <w:r>
              <w:rPr>
                <w:rFonts w:ascii="標楷體" w:eastAsia="標楷體"/>
                <w:sz w:val="28"/>
              </w:rPr>
              <w:t xml:space="preserve"> </w:t>
            </w:r>
            <w:proofErr w:type="gramStart"/>
            <w:r w:rsidR="00054EEC">
              <w:rPr>
                <w:rFonts w:ascii="標楷體" w:eastAsia="標楷體" w:hint="eastAsia"/>
                <w:sz w:val="28"/>
              </w:rPr>
              <w:t>純茂</w:t>
            </w:r>
            <w:proofErr w:type="gramEnd"/>
          </w:p>
        </w:tc>
        <w:tc>
          <w:tcPr>
            <w:tcW w:w="1440" w:type="dxa"/>
            <w:gridSpan w:val="2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連絡人</w:t>
            </w:r>
          </w:p>
        </w:tc>
        <w:tc>
          <w:tcPr>
            <w:tcW w:w="3420" w:type="dxa"/>
            <w:vAlign w:val="center"/>
          </w:tcPr>
          <w:p w:rsidR="00E53B2D" w:rsidRDefault="00E53B2D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黃寶華</w:t>
            </w:r>
          </w:p>
        </w:tc>
      </w:tr>
      <w:tr w:rsidR="00E53B2D" w:rsidTr="008A0B6C">
        <w:trPr>
          <w:cantSplit/>
          <w:trHeight w:val="860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出席人員</w:t>
            </w:r>
          </w:p>
        </w:tc>
        <w:tc>
          <w:tcPr>
            <w:tcW w:w="7920" w:type="dxa"/>
            <w:gridSpan w:val="5"/>
            <w:vAlign w:val="center"/>
          </w:tcPr>
          <w:p w:rsidR="00E54475" w:rsidRDefault="00A37779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全體</w:t>
            </w:r>
            <w:r w:rsidR="00BA5435">
              <w:rPr>
                <w:rFonts w:ascii="標楷體" w:eastAsia="標楷體" w:hint="eastAsia"/>
                <w:sz w:val="28"/>
              </w:rPr>
              <w:t>理</w:t>
            </w:r>
            <w:r>
              <w:rPr>
                <w:rFonts w:ascii="標楷體" w:eastAsia="標楷體" w:hint="eastAsia"/>
                <w:sz w:val="28"/>
              </w:rPr>
              <w:t>事</w:t>
            </w:r>
          </w:p>
        </w:tc>
      </w:tr>
      <w:tr w:rsidR="00E53B2D">
        <w:trPr>
          <w:cantSplit/>
          <w:trHeight w:val="105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列席人員</w:t>
            </w:r>
          </w:p>
        </w:tc>
        <w:tc>
          <w:tcPr>
            <w:tcW w:w="7920" w:type="dxa"/>
            <w:gridSpan w:val="5"/>
            <w:vAlign w:val="center"/>
          </w:tcPr>
          <w:p w:rsidR="002E3B7C" w:rsidRDefault="002E3B7C" w:rsidP="002E3B7C">
            <w:pPr>
              <w:jc w:val="both"/>
              <w:rPr>
                <w:rFonts w:ascii="標楷體" w:eastAsia="標楷體"/>
                <w:sz w:val="28"/>
              </w:rPr>
            </w:pPr>
          </w:p>
          <w:p w:rsidR="002E3B7C" w:rsidRDefault="002E3B7C" w:rsidP="002E3B7C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麥 顧問 仁華</w:t>
            </w:r>
          </w:p>
          <w:p w:rsidR="00F85AB3" w:rsidRDefault="00054EEC" w:rsidP="00DB1852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陳</w:t>
            </w:r>
            <w:r w:rsidR="00A37779">
              <w:rPr>
                <w:rFonts w:ascii="標楷體" w:eastAsia="標楷體" w:hint="eastAsia"/>
                <w:sz w:val="28"/>
              </w:rPr>
              <w:t xml:space="preserve">常務監事 </w:t>
            </w:r>
            <w:proofErr w:type="gramStart"/>
            <w:r>
              <w:rPr>
                <w:rFonts w:ascii="標楷體" w:eastAsia="標楷體" w:hint="eastAsia"/>
                <w:sz w:val="28"/>
              </w:rPr>
              <w:t>炳</w:t>
            </w:r>
            <w:proofErr w:type="gramEnd"/>
            <w:r>
              <w:rPr>
                <w:rFonts w:ascii="標楷體" w:eastAsia="標楷體" w:hint="eastAsia"/>
                <w:sz w:val="28"/>
              </w:rPr>
              <w:t>臣</w:t>
            </w:r>
          </w:p>
          <w:p w:rsidR="00033FA0" w:rsidRDefault="00033FA0" w:rsidP="002E3B7C">
            <w:pPr>
              <w:jc w:val="both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58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</w:t>
            </w: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ind w:firstLineChars="200" w:firstLine="560"/>
              <w:rPr>
                <w:rFonts w:ascii="標楷體" w:eastAsia="標楷體"/>
                <w:sz w:val="28"/>
              </w:rPr>
            </w:pPr>
            <w:proofErr w:type="gramStart"/>
            <w:r>
              <w:rPr>
                <w:rFonts w:ascii="標楷體" w:eastAsia="標楷體" w:hint="eastAsia"/>
                <w:sz w:val="28"/>
              </w:rPr>
              <w:t>註</w:t>
            </w:r>
            <w:proofErr w:type="gramEnd"/>
          </w:p>
        </w:tc>
        <w:tc>
          <w:tcPr>
            <w:tcW w:w="7920" w:type="dxa"/>
            <w:gridSpan w:val="5"/>
            <w:vAlign w:val="center"/>
          </w:tcPr>
          <w:p w:rsidR="00E53B2D" w:rsidRDefault="002E3B7C" w:rsidP="009355AA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一</w:t>
            </w:r>
            <w:r w:rsidR="009355AA">
              <w:rPr>
                <w:rFonts w:eastAsia="標楷體" w:hint="eastAsia"/>
                <w:sz w:val="28"/>
                <w:szCs w:val="28"/>
              </w:rPr>
              <w:t>、</w:t>
            </w:r>
            <w:r w:rsidR="004B0CCD" w:rsidRPr="0067301A">
              <w:rPr>
                <w:rFonts w:eastAsia="標楷體" w:hint="eastAsia"/>
                <w:sz w:val="28"/>
                <w:szCs w:val="28"/>
              </w:rPr>
              <w:t>討論事項</w:t>
            </w:r>
            <w:r w:rsidR="00A37779">
              <w:rPr>
                <w:rFonts w:eastAsia="標楷體" w:hint="eastAsia"/>
                <w:sz w:val="28"/>
                <w:szCs w:val="28"/>
              </w:rPr>
              <w:t>如附議程</w:t>
            </w:r>
            <w:r w:rsidR="003E3371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E53B2D" w:rsidRPr="004B0CCD" w:rsidRDefault="009355AA" w:rsidP="000F5E0F">
            <w:pPr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 xml:space="preserve">   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>＊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>敬請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>準時出席</w:t>
            </w:r>
            <w:r w:rsidR="004B0CCD" w:rsidRPr="004B0CCD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＊     謝謝！</w:t>
            </w:r>
          </w:p>
          <w:p w:rsidR="00E53B2D" w:rsidRDefault="00E53B2D">
            <w:pPr>
              <w:rPr>
                <w:rFonts w:eastAsia="標楷體"/>
                <w:sz w:val="28"/>
              </w:rPr>
            </w:pPr>
          </w:p>
        </w:tc>
      </w:tr>
    </w:tbl>
    <w:p w:rsidR="003669E3" w:rsidRDefault="00E53B2D" w:rsidP="003669E3">
      <w:pPr>
        <w:jc w:val="center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28"/>
        </w:rPr>
        <w:t xml:space="preserve">        </w:t>
      </w:r>
      <w:r w:rsidR="00D203EA">
        <w:rPr>
          <w:rFonts w:ascii="標楷體" w:eastAsia="標楷體" w:hint="eastAsia"/>
          <w:sz w:val="32"/>
          <w:szCs w:val="32"/>
        </w:rPr>
        <w:t xml:space="preserve">                           </w:t>
      </w:r>
    </w:p>
    <w:p w:rsidR="00E53B2D" w:rsidRDefault="007D43B2" w:rsidP="00641714">
      <w:pPr>
        <w:jc w:val="center"/>
        <w:rPr>
          <w:rFonts w:ascii="標楷體" w:eastAsia="標楷體"/>
          <w:sz w:val="40"/>
          <w:szCs w:val="40"/>
        </w:rPr>
      </w:pPr>
      <w:r>
        <w:rPr>
          <w:rFonts w:ascii="標楷體" w:eastAsia="標楷體" w:hint="eastAsia"/>
          <w:sz w:val="32"/>
          <w:szCs w:val="32"/>
        </w:rPr>
        <w:t xml:space="preserve">       </w:t>
      </w:r>
      <w:r w:rsidR="00641714">
        <w:rPr>
          <w:rFonts w:ascii="標楷體" w:eastAsia="標楷體" w:hint="eastAsia"/>
          <w:sz w:val="32"/>
          <w:szCs w:val="32"/>
        </w:rPr>
        <w:t xml:space="preserve">                         </w:t>
      </w:r>
      <w:r>
        <w:rPr>
          <w:rFonts w:ascii="標楷體" w:eastAsia="標楷體" w:hint="eastAsia"/>
          <w:sz w:val="32"/>
          <w:szCs w:val="32"/>
        </w:rPr>
        <w:t xml:space="preserve"> </w:t>
      </w:r>
      <w:r w:rsidR="00E53B2D" w:rsidRPr="00054EEC">
        <w:rPr>
          <w:rFonts w:ascii="標楷體" w:eastAsia="標楷體" w:hint="eastAsia"/>
          <w:sz w:val="36"/>
          <w:szCs w:val="36"/>
        </w:rPr>
        <w:t>理</w:t>
      </w:r>
      <w:r w:rsidR="00E53B2D" w:rsidRPr="00054EEC">
        <w:rPr>
          <w:rFonts w:ascii="標楷體" w:eastAsia="標楷體"/>
          <w:sz w:val="36"/>
          <w:szCs w:val="36"/>
        </w:rPr>
        <w:t xml:space="preserve"> </w:t>
      </w:r>
      <w:r w:rsidR="00E53B2D" w:rsidRPr="00054EEC">
        <w:rPr>
          <w:rFonts w:ascii="標楷體" w:eastAsia="標楷體" w:hint="eastAsia"/>
          <w:sz w:val="36"/>
          <w:szCs w:val="36"/>
        </w:rPr>
        <w:t>事</w:t>
      </w:r>
      <w:r w:rsidR="00E53B2D" w:rsidRPr="00054EEC">
        <w:rPr>
          <w:rFonts w:ascii="標楷體" w:eastAsia="標楷體"/>
          <w:sz w:val="36"/>
          <w:szCs w:val="36"/>
        </w:rPr>
        <w:t xml:space="preserve"> </w:t>
      </w:r>
      <w:r w:rsidR="00E53B2D" w:rsidRPr="00054EEC">
        <w:rPr>
          <w:rFonts w:ascii="標楷體" w:eastAsia="標楷體" w:hint="eastAsia"/>
          <w:sz w:val="36"/>
          <w:szCs w:val="36"/>
        </w:rPr>
        <w:t>長</w:t>
      </w:r>
      <w:r w:rsidR="00E53B2D" w:rsidRPr="004B0CCD">
        <w:rPr>
          <w:rFonts w:ascii="標楷體" w:eastAsia="標楷體" w:hint="eastAsia"/>
          <w:sz w:val="32"/>
          <w:szCs w:val="32"/>
        </w:rPr>
        <w:t xml:space="preserve"> </w:t>
      </w:r>
      <w:r w:rsidR="00641714">
        <w:rPr>
          <w:rFonts w:ascii="標楷體" w:eastAsia="標楷體" w:hint="eastAsia"/>
          <w:sz w:val="32"/>
          <w:szCs w:val="32"/>
        </w:rPr>
        <w:t xml:space="preserve"> </w:t>
      </w:r>
      <w:r w:rsidR="00641714" w:rsidRPr="00641714">
        <w:rPr>
          <w:rFonts w:ascii="標楷體" w:eastAsia="標楷體" w:hint="eastAsia"/>
          <w:sz w:val="40"/>
          <w:szCs w:val="40"/>
        </w:rPr>
        <w:t xml:space="preserve"> </w:t>
      </w:r>
      <w:r w:rsidR="00054EEC">
        <w:rPr>
          <w:rFonts w:ascii="標楷體" w:eastAsia="標楷體" w:hint="eastAsia"/>
          <w:sz w:val="40"/>
          <w:szCs w:val="40"/>
        </w:rPr>
        <w:t>鄭純茂</w:t>
      </w:r>
    </w:p>
    <w:p w:rsidR="0041170C" w:rsidRPr="00395D8D" w:rsidRDefault="0041170C" w:rsidP="0041170C">
      <w:pPr>
        <w:jc w:val="center"/>
        <w:rPr>
          <w:rFonts w:ascii="標楷體" w:eastAsia="標楷體" w:hAnsi="標楷體"/>
          <w:b/>
          <w:bCs/>
          <w:spacing w:val="14"/>
          <w:sz w:val="28"/>
          <w:szCs w:val="28"/>
        </w:rPr>
      </w:pPr>
    </w:p>
    <w:sectPr w:rsidR="0041170C" w:rsidRPr="00395D8D" w:rsidSect="00230723">
      <w:pgSz w:w="11907" w:h="16840" w:code="9"/>
      <w:pgMar w:top="567" w:right="567" w:bottom="851" w:left="567" w:header="851" w:footer="992" w:gutter="0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285" w:rsidRDefault="00B22285" w:rsidP="00196432">
      <w:pPr>
        <w:spacing w:line="240" w:lineRule="auto"/>
      </w:pPr>
      <w:r>
        <w:separator/>
      </w:r>
    </w:p>
  </w:endnote>
  <w:endnote w:type="continuationSeparator" w:id="0">
    <w:p w:rsidR="00B22285" w:rsidRDefault="00B22285" w:rsidP="0019643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285" w:rsidRDefault="00B22285" w:rsidP="00196432">
      <w:pPr>
        <w:spacing w:line="240" w:lineRule="auto"/>
      </w:pPr>
      <w:r>
        <w:separator/>
      </w:r>
    </w:p>
  </w:footnote>
  <w:footnote w:type="continuationSeparator" w:id="0">
    <w:p w:rsidR="00B22285" w:rsidRDefault="00B22285" w:rsidP="0019643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33C0216"/>
    <w:lvl w:ilvl="0">
      <w:numFmt w:val="decimal"/>
      <w:lvlText w:val="*"/>
      <w:lvlJc w:val="left"/>
    </w:lvl>
  </w:abstractNum>
  <w:abstractNum w:abstractNumId="1">
    <w:nsid w:val="05025D10"/>
    <w:multiLevelType w:val="hybridMultilevel"/>
    <w:tmpl w:val="746A8E18"/>
    <w:lvl w:ilvl="0" w:tplc="8A5A116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">
    <w:nsid w:val="116747A2"/>
    <w:multiLevelType w:val="hybridMultilevel"/>
    <w:tmpl w:val="02A26F78"/>
    <w:lvl w:ilvl="0" w:tplc="9FEA50C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3AF606A"/>
    <w:multiLevelType w:val="hybridMultilevel"/>
    <w:tmpl w:val="B4C225FA"/>
    <w:lvl w:ilvl="0" w:tplc="285221C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73130C8"/>
    <w:multiLevelType w:val="hybridMultilevel"/>
    <w:tmpl w:val="03C6381E"/>
    <w:lvl w:ilvl="0" w:tplc="3426E4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74B28B4"/>
    <w:multiLevelType w:val="hybridMultilevel"/>
    <w:tmpl w:val="109A52E6"/>
    <w:lvl w:ilvl="0" w:tplc="C4F0CF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D357F29"/>
    <w:multiLevelType w:val="hybridMultilevel"/>
    <w:tmpl w:val="8D44CC38"/>
    <w:lvl w:ilvl="0" w:tplc="F0EC1E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DAD79B0"/>
    <w:multiLevelType w:val="hybridMultilevel"/>
    <w:tmpl w:val="1DCA3362"/>
    <w:lvl w:ilvl="0" w:tplc="6DFCBF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E4247BB"/>
    <w:multiLevelType w:val="hybridMultilevel"/>
    <w:tmpl w:val="6A06D0A4"/>
    <w:lvl w:ilvl="0" w:tplc="5B2AB7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2E53A36"/>
    <w:multiLevelType w:val="hybridMultilevel"/>
    <w:tmpl w:val="227A0068"/>
    <w:lvl w:ilvl="0" w:tplc="91A85B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D5D67E9"/>
    <w:multiLevelType w:val="hybridMultilevel"/>
    <w:tmpl w:val="1DBAEEAA"/>
    <w:lvl w:ilvl="0" w:tplc="2F6463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E9F3597"/>
    <w:multiLevelType w:val="hybridMultilevel"/>
    <w:tmpl w:val="D9B81866"/>
    <w:lvl w:ilvl="0" w:tplc="FE70D6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CDCCC32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6DAD5D32"/>
    <w:multiLevelType w:val="hybridMultilevel"/>
    <w:tmpl w:val="B2B20ECC"/>
    <w:lvl w:ilvl="0" w:tplc="31AE5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A850E0E"/>
    <w:multiLevelType w:val="hybridMultilevel"/>
    <w:tmpl w:val="AF224AAC"/>
    <w:lvl w:ilvl="0" w:tplc="312A85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7B460DFE"/>
    <w:multiLevelType w:val="hybridMultilevel"/>
    <w:tmpl w:val="FFF29BB4"/>
    <w:lvl w:ilvl="0" w:tplc="66F6466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lvl w:ilvl="0">
        <w:start w:val="1"/>
        <w:numFmt w:val="bullet"/>
        <w:lvlText w:val="※"/>
        <w:legacy w:legacy="1" w:legacySpace="0" w:legacyIndent="375"/>
        <w:lvlJc w:val="left"/>
        <w:pPr>
          <w:ind w:left="870" w:hanging="375"/>
        </w:pPr>
        <w:rPr>
          <w:rFonts w:ascii="標楷體" w:eastAsia="標楷體" w:hint="eastAsia"/>
          <w:b w:val="0"/>
          <w:i w:val="0"/>
          <w:sz w:val="36"/>
          <w:u w:val="none"/>
        </w:rPr>
      </w:lvl>
    </w:lvlOverride>
  </w:num>
  <w:num w:numId="2">
    <w:abstractNumId w:val="7"/>
  </w:num>
  <w:num w:numId="3">
    <w:abstractNumId w:val="15"/>
  </w:num>
  <w:num w:numId="4">
    <w:abstractNumId w:val="5"/>
  </w:num>
  <w:num w:numId="5">
    <w:abstractNumId w:val="6"/>
  </w:num>
  <w:num w:numId="6">
    <w:abstractNumId w:val="12"/>
  </w:num>
  <w:num w:numId="7">
    <w:abstractNumId w:val="14"/>
  </w:num>
  <w:num w:numId="8">
    <w:abstractNumId w:val="10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2"/>
  </w:num>
  <w:num w:numId="14">
    <w:abstractNumId w:val="3"/>
  </w:num>
  <w:num w:numId="15">
    <w:abstractNumId w:val="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attachedTemplate r:id="rId1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4C5488"/>
    <w:rsid w:val="00017733"/>
    <w:rsid w:val="00033EE5"/>
    <w:rsid w:val="00033FA0"/>
    <w:rsid w:val="00054EEC"/>
    <w:rsid w:val="00057B55"/>
    <w:rsid w:val="000702B9"/>
    <w:rsid w:val="00072B82"/>
    <w:rsid w:val="00082F1D"/>
    <w:rsid w:val="00085BB8"/>
    <w:rsid w:val="00087DEA"/>
    <w:rsid w:val="00090ACC"/>
    <w:rsid w:val="000C3027"/>
    <w:rsid w:val="000C3E05"/>
    <w:rsid w:val="000C4A35"/>
    <w:rsid w:val="000D17F1"/>
    <w:rsid w:val="000D75A0"/>
    <w:rsid w:val="000E11E9"/>
    <w:rsid w:val="000E2537"/>
    <w:rsid w:val="000F5E0F"/>
    <w:rsid w:val="000F6825"/>
    <w:rsid w:val="00120D56"/>
    <w:rsid w:val="00136454"/>
    <w:rsid w:val="00146C67"/>
    <w:rsid w:val="0018348E"/>
    <w:rsid w:val="00196432"/>
    <w:rsid w:val="001967E0"/>
    <w:rsid w:val="001D1139"/>
    <w:rsid w:val="001D7C89"/>
    <w:rsid w:val="001F1571"/>
    <w:rsid w:val="0020149E"/>
    <w:rsid w:val="00210431"/>
    <w:rsid w:val="00230723"/>
    <w:rsid w:val="00247068"/>
    <w:rsid w:val="00252F63"/>
    <w:rsid w:val="002539BE"/>
    <w:rsid w:val="002630E8"/>
    <w:rsid w:val="002A506E"/>
    <w:rsid w:val="002C2CE6"/>
    <w:rsid w:val="002D6F48"/>
    <w:rsid w:val="002E3B7C"/>
    <w:rsid w:val="002F0974"/>
    <w:rsid w:val="003003A3"/>
    <w:rsid w:val="003144D7"/>
    <w:rsid w:val="00314EF3"/>
    <w:rsid w:val="0031660A"/>
    <w:rsid w:val="003172AE"/>
    <w:rsid w:val="00343B38"/>
    <w:rsid w:val="00362E19"/>
    <w:rsid w:val="003669E3"/>
    <w:rsid w:val="003A2596"/>
    <w:rsid w:val="003C70D9"/>
    <w:rsid w:val="003C7E64"/>
    <w:rsid w:val="003E3371"/>
    <w:rsid w:val="003E4AD6"/>
    <w:rsid w:val="003F0819"/>
    <w:rsid w:val="003F6BAC"/>
    <w:rsid w:val="00402221"/>
    <w:rsid w:val="00405205"/>
    <w:rsid w:val="0041170C"/>
    <w:rsid w:val="00426106"/>
    <w:rsid w:val="004263BC"/>
    <w:rsid w:val="00437AD6"/>
    <w:rsid w:val="00444D5B"/>
    <w:rsid w:val="00450406"/>
    <w:rsid w:val="00455FBF"/>
    <w:rsid w:val="00470A09"/>
    <w:rsid w:val="00477951"/>
    <w:rsid w:val="00483E3A"/>
    <w:rsid w:val="004A5FED"/>
    <w:rsid w:val="004B0CCD"/>
    <w:rsid w:val="004C3B95"/>
    <w:rsid w:val="004C5488"/>
    <w:rsid w:val="0051380B"/>
    <w:rsid w:val="00523562"/>
    <w:rsid w:val="00533D04"/>
    <w:rsid w:val="005561EA"/>
    <w:rsid w:val="00557B84"/>
    <w:rsid w:val="0057331E"/>
    <w:rsid w:val="005A559F"/>
    <w:rsid w:val="005B5F7A"/>
    <w:rsid w:val="005C2C4C"/>
    <w:rsid w:val="005E4A78"/>
    <w:rsid w:val="00604B86"/>
    <w:rsid w:val="0060669B"/>
    <w:rsid w:val="0062682D"/>
    <w:rsid w:val="00640BC3"/>
    <w:rsid w:val="00641714"/>
    <w:rsid w:val="006568F9"/>
    <w:rsid w:val="00656CD2"/>
    <w:rsid w:val="0067301A"/>
    <w:rsid w:val="0068379E"/>
    <w:rsid w:val="00685F88"/>
    <w:rsid w:val="006C6D77"/>
    <w:rsid w:val="006E163A"/>
    <w:rsid w:val="00700577"/>
    <w:rsid w:val="00712436"/>
    <w:rsid w:val="007876EB"/>
    <w:rsid w:val="007A23B1"/>
    <w:rsid w:val="007A6A93"/>
    <w:rsid w:val="007C4BF2"/>
    <w:rsid w:val="007D43B2"/>
    <w:rsid w:val="007E196E"/>
    <w:rsid w:val="007E5E5A"/>
    <w:rsid w:val="007E5F92"/>
    <w:rsid w:val="007F4D9F"/>
    <w:rsid w:val="00813CA0"/>
    <w:rsid w:val="00816BF5"/>
    <w:rsid w:val="00822D33"/>
    <w:rsid w:val="008451A1"/>
    <w:rsid w:val="00846A1A"/>
    <w:rsid w:val="0085367F"/>
    <w:rsid w:val="008865FF"/>
    <w:rsid w:val="00893C7A"/>
    <w:rsid w:val="008A0B6C"/>
    <w:rsid w:val="008B61A4"/>
    <w:rsid w:val="008C295B"/>
    <w:rsid w:val="008D573E"/>
    <w:rsid w:val="00900ACA"/>
    <w:rsid w:val="00901239"/>
    <w:rsid w:val="00917706"/>
    <w:rsid w:val="00926B2D"/>
    <w:rsid w:val="009355AA"/>
    <w:rsid w:val="00942C49"/>
    <w:rsid w:val="00944ECC"/>
    <w:rsid w:val="009508F3"/>
    <w:rsid w:val="00984B53"/>
    <w:rsid w:val="009B3D93"/>
    <w:rsid w:val="009C3FC0"/>
    <w:rsid w:val="00A007B1"/>
    <w:rsid w:val="00A04B67"/>
    <w:rsid w:val="00A122FD"/>
    <w:rsid w:val="00A14771"/>
    <w:rsid w:val="00A150F9"/>
    <w:rsid w:val="00A3212C"/>
    <w:rsid w:val="00A37779"/>
    <w:rsid w:val="00A53CF7"/>
    <w:rsid w:val="00A75B8A"/>
    <w:rsid w:val="00A96E65"/>
    <w:rsid w:val="00AD2644"/>
    <w:rsid w:val="00AD4240"/>
    <w:rsid w:val="00AE5380"/>
    <w:rsid w:val="00B0340F"/>
    <w:rsid w:val="00B0773A"/>
    <w:rsid w:val="00B131E5"/>
    <w:rsid w:val="00B16F09"/>
    <w:rsid w:val="00B22285"/>
    <w:rsid w:val="00B407E6"/>
    <w:rsid w:val="00B4680A"/>
    <w:rsid w:val="00B46BD5"/>
    <w:rsid w:val="00B51087"/>
    <w:rsid w:val="00B70EB9"/>
    <w:rsid w:val="00B75CAF"/>
    <w:rsid w:val="00B86AE8"/>
    <w:rsid w:val="00B9129F"/>
    <w:rsid w:val="00BA5435"/>
    <w:rsid w:val="00BC7D78"/>
    <w:rsid w:val="00BD743E"/>
    <w:rsid w:val="00C06866"/>
    <w:rsid w:val="00C157AA"/>
    <w:rsid w:val="00C26C51"/>
    <w:rsid w:val="00C2775E"/>
    <w:rsid w:val="00C31B5B"/>
    <w:rsid w:val="00C33E71"/>
    <w:rsid w:val="00C61887"/>
    <w:rsid w:val="00C6439C"/>
    <w:rsid w:val="00C64A5F"/>
    <w:rsid w:val="00C6536A"/>
    <w:rsid w:val="00C65849"/>
    <w:rsid w:val="00C874D8"/>
    <w:rsid w:val="00C90100"/>
    <w:rsid w:val="00C904F1"/>
    <w:rsid w:val="00C95BA5"/>
    <w:rsid w:val="00CA379B"/>
    <w:rsid w:val="00CA603F"/>
    <w:rsid w:val="00CB231C"/>
    <w:rsid w:val="00CC1E3B"/>
    <w:rsid w:val="00CD0432"/>
    <w:rsid w:val="00CE7D02"/>
    <w:rsid w:val="00CF27A8"/>
    <w:rsid w:val="00D012AE"/>
    <w:rsid w:val="00D06F90"/>
    <w:rsid w:val="00D203EA"/>
    <w:rsid w:val="00D23C9B"/>
    <w:rsid w:val="00D556A7"/>
    <w:rsid w:val="00D76EF4"/>
    <w:rsid w:val="00D81091"/>
    <w:rsid w:val="00DA35E0"/>
    <w:rsid w:val="00DB1852"/>
    <w:rsid w:val="00DD5F47"/>
    <w:rsid w:val="00DD6302"/>
    <w:rsid w:val="00DE6B5B"/>
    <w:rsid w:val="00E118C6"/>
    <w:rsid w:val="00E13BDC"/>
    <w:rsid w:val="00E250D3"/>
    <w:rsid w:val="00E53B2D"/>
    <w:rsid w:val="00E54475"/>
    <w:rsid w:val="00E71009"/>
    <w:rsid w:val="00E80A5A"/>
    <w:rsid w:val="00EA0B82"/>
    <w:rsid w:val="00EA13EE"/>
    <w:rsid w:val="00EA760A"/>
    <w:rsid w:val="00ED39C9"/>
    <w:rsid w:val="00EE01EF"/>
    <w:rsid w:val="00EE4FF0"/>
    <w:rsid w:val="00EE7CAD"/>
    <w:rsid w:val="00F379ED"/>
    <w:rsid w:val="00F544F0"/>
    <w:rsid w:val="00F72649"/>
    <w:rsid w:val="00F85AB3"/>
    <w:rsid w:val="00FB0805"/>
    <w:rsid w:val="00FE1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0723"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3">
    <w:name w:val="heading 3"/>
    <w:basedOn w:val="a"/>
    <w:next w:val="a"/>
    <w:qFormat/>
    <w:rsid w:val="00230723"/>
    <w:pPr>
      <w:keepNext/>
      <w:spacing w:line="720" w:lineRule="atLeast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230723"/>
    <w:rPr>
      <w:sz w:val="18"/>
      <w:szCs w:val="18"/>
    </w:rPr>
  </w:style>
  <w:style w:type="paragraph" w:styleId="a4">
    <w:name w:val="annotation text"/>
    <w:basedOn w:val="a"/>
    <w:semiHidden/>
    <w:rsid w:val="00230723"/>
  </w:style>
  <w:style w:type="paragraph" w:styleId="a5">
    <w:name w:val="Body Text Indent"/>
    <w:basedOn w:val="a"/>
    <w:rsid w:val="00230723"/>
    <w:pPr>
      <w:numPr>
        <w:ilvl w:val="12"/>
      </w:numPr>
      <w:ind w:firstLineChars="200" w:firstLine="560"/>
    </w:pPr>
    <w:rPr>
      <w:rFonts w:ascii="標楷體" w:eastAsia="標楷體"/>
      <w:sz w:val="28"/>
    </w:rPr>
  </w:style>
  <w:style w:type="paragraph" w:styleId="a6">
    <w:name w:val="Body Text"/>
    <w:basedOn w:val="a"/>
    <w:rsid w:val="00230723"/>
    <w:pPr>
      <w:numPr>
        <w:ilvl w:val="12"/>
      </w:numPr>
    </w:pPr>
    <w:rPr>
      <w:rFonts w:ascii="標楷體" w:eastAsia="標楷體"/>
      <w:sz w:val="28"/>
    </w:rPr>
  </w:style>
  <w:style w:type="paragraph" w:styleId="a7">
    <w:name w:val="Balloon Text"/>
    <w:basedOn w:val="a"/>
    <w:semiHidden/>
    <w:rsid w:val="0067301A"/>
    <w:rPr>
      <w:rFonts w:ascii="Arial" w:hAnsi="Arial"/>
      <w:sz w:val="18"/>
      <w:szCs w:val="18"/>
    </w:rPr>
  </w:style>
  <w:style w:type="paragraph" w:styleId="a8">
    <w:name w:val="annotation subject"/>
    <w:basedOn w:val="a4"/>
    <w:next w:val="a4"/>
    <w:semiHidden/>
    <w:rsid w:val="00A37779"/>
    <w:rPr>
      <w:b/>
      <w:bCs/>
    </w:rPr>
  </w:style>
  <w:style w:type="paragraph" w:styleId="a9">
    <w:name w:val="header"/>
    <w:basedOn w:val="a"/>
    <w:link w:val="aa"/>
    <w:rsid w:val="001964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rsid w:val="00196432"/>
  </w:style>
  <w:style w:type="paragraph" w:styleId="ab">
    <w:name w:val="footer"/>
    <w:basedOn w:val="a"/>
    <w:link w:val="ac"/>
    <w:rsid w:val="001964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basedOn w:val="a0"/>
    <w:link w:val="ab"/>
    <w:rsid w:val="001964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A-2014-04-24-&#23542;&#33775;\D\&#31532;15&#23622;&#29702;&#20107;&#26371;\&#29702;&#20107;&#26371;&#38283;&#26371;&#36890;&#30693;\&#38283;&#26371;&#36890;&#30693;-&#29702;&#20107;&#26371;15-1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FE05B-E544-425B-9C96-2A1044AE8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開會通知-理事會15-11</Template>
  <TotalTime>0</TotalTime>
  <Pages>1</Pages>
  <Words>189</Words>
  <Characters>172</Characters>
  <Application>Microsoft Office Word</Application>
  <DocSecurity>0</DocSecurity>
  <Lines>1</Lines>
  <Paragraphs>1</Paragraphs>
  <ScaleCrop>false</ScaleCrop>
  <Company>bbb</Company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creator>ASUS</dc:creator>
  <cp:lastModifiedBy>acer</cp:lastModifiedBy>
  <cp:revision>3</cp:revision>
  <cp:lastPrinted>2019-05-09T08:07:00Z</cp:lastPrinted>
  <dcterms:created xsi:type="dcterms:W3CDTF">2019-08-09T03:07:00Z</dcterms:created>
  <dcterms:modified xsi:type="dcterms:W3CDTF">2019-08-09T03:26:00Z</dcterms:modified>
</cp:coreProperties>
</file>