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033FA0" w:rsidP="00ED0636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1967E0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9355AA">
              <w:rPr>
                <w:rFonts w:ascii="標楷體" w:eastAsia="標楷體" w:hint="eastAsia"/>
                <w:sz w:val="28"/>
              </w:rPr>
              <w:t>8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1967E0">
              <w:rPr>
                <w:rFonts w:ascii="標楷體" w:eastAsia="標楷體" w:hint="eastAsia"/>
                <w:sz w:val="28"/>
              </w:rPr>
              <w:t>7</w:t>
            </w:r>
            <w:r w:rsidR="00A14771">
              <w:rPr>
                <w:rFonts w:ascii="標楷體" w:eastAsia="標楷體" w:hint="eastAsia"/>
                <w:sz w:val="28"/>
              </w:rPr>
              <w:t>月</w:t>
            </w:r>
            <w:r w:rsidR="001967E0">
              <w:rPr>
                <w:rFonts w:ascii="標楷體" w:eastAsia="標楷體" w:hint="eastAsia"/>
                <w:sz w:val="28"/>
              </w:rPr>
              <w:t>11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1967E0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 w:val="28"/>
              </w:rPr>
              <w:t>高建師</w:t>
            </w:r>
            <w:proofErr w:type="gramEnd"/>
            <w:r>
              <w:rPr>
                <w:rFonts w:ascii="標楷體" w:eastAsia="標楷體" w:hint="eastAsia"/>
                <w:sz w:val="28"/>
              </w:rPr>
              <w:t>(會)字第</w:t>
            </w:r>
            <w:r w:rsidR="001967E0">
              <w:rPr>
                <w:rFonts w:ascii="標楷體" w:eastAsia="標楷體" w:hint="eastAsia"/>
                <w:sz w:val="28"/>
              </w:rPr>
              <w:t>494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</w:p>
          <w:p w:rsidR="003A2596" w:rsidRDefault="003A2596" w:rsidP="003A2596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054EEC">
              <w:rPr>
                <w:rFonts w:ascii="標楷體" w:eastAsia="標楷體" w:hint="eastAsia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D743E">
              <w:rPr>
                <w:rFonts w:ascii="標楷體" w:eastAsia="標楷體" w:hint="eastAsia"/>
                <w:sz w:val="28"/>
              </w:rPr>
              <w:t>1</w:t>
            </w:r>
            <w:r w:rsidR="001967E0">
              <w:rPr>
                <w:rFonts w:ascii="標楷體" w:eastAsia="標楷體" w:hint="eastAsia"/>
                <w:sz w:val="28"/>
              </w:rPr>
              <w:t>7</w:t>
            </w:r>
            <w:r w:rsidR="00A14771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640BC3" w:rsidRDefault="00DD5F47" w:rsidP="003A2596">
            <w:pPr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/>
                <w:sz w:val="28"/>
              </w:rPr>
            </w:pPr>
          </w:p>
          <w:p w:rsidR="0018348E" w:rsidRPr="008A0B6C" w:rsidRDefault="00FB0805" w:rsidP="00557B84">
            <w:pPr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b/>
                <w:sz w:val="28"/>
              </w:rPr>
              <w:t>10</w:t>
            </w:r>
            <w:r w:rsidR="009355AA">
              <w:rPr>
                <w:rFonts w:ascii="標楷體" w:eastAsia="標楷體" w:hint="eastAsia"/>
                <w:b/>
                <w:sz w:val="28"/>
              </w:rPr>
              <w:t>8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年</w:t>
            </w:r>
            <w:r w:rsidR="001967E0">
              <w:rPr>
                <w:rFonts w:ascii="標楷體" w:eastAsia="標楷體" w:hint="eastAsia"/>
                <w:b/>
                <w:sz w:val="28"/>
              </w:rPr>
              <w:t>7</w:t>
            </w:r>
            <w:r>
              <w:rPr>
                <w:rFonts w:ascii="標楷體" w:eastAsia="標楷體" w:hint="eastAsia"/>
                <w:b/>
                <w:sz w:val="28"/>
              </w:rPr>
              <w:t>月</w:t>
            </w:r>
            <w:r w:rsidR="009355AA">
              <w:rPr>
                <w:rFonts w:ascii="標楷體" w:eastAsia="標楷體" w:hint="eastAsia"/>
                <w:b/>
                <w:sz w:val="28"/>
              </w:rPr>
              <w:t>1</w:t>
            </w:r>
            <w:r w:rsidR="001967E0">
              <w:rPr>
                <w:rFonts w:ascii="標楷體" w:eastAsia="標楷體" w:hint="eastAsia"/>
                <w:b/>
                <w:sz w:val="28"/>
              </w:rPr>
              <w:t>9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日</w:t>
            </w:r>
            <w:r w:rsidR="00893C7A" w:rsidRPr="008A0B6C">
              <w:rPr>
                <w:rFonts w:ascii="標楷體" w:eastAsia="標楷體"/>
                <w:b/>
                <w:sz w:val="28"/>
              </w:rPr>
              <w:t>(</w:t>
            </w:r>
            <w:r w:rsidR="00893C7A" w:rsidRPr="008A0B6C">
              <w:rPr>
                <w:rFonts w:ascii="標楷體" w:eastAsia="標楷體" w:hint="eastAsia"/>
                <w:b/>
                <w:sz w:val="28"/>
              </w:rPr>
              <w:t>星期</w:t>
            </w:r>
            <w:r w:rsidR="002F0974">
              <w:rPr>
                <w:rFonts w:ascii="標楷體" w:eastAsia="標楷體" w:hint="eastAsia"/>
                <w:b/>
                <w:sz w:val="28"/>
              </w:rPr>
              <w:t>五</w:t>
            </w:r>
            <w:r w:rsidR="00893C7A" w:rsidRPr="008A0B6C">
              <w:rPr>
                <w:rFonts w:ascii="標楷體" w:eastAsia="標楷體"/>
                <w:b/>
                <w:sz w:val="28"/>
              </w:rPr>
              <w:t>)</w:t>
            </w:r>
            <w:r w:rsidR="00A14771">
              <w:rPr>
                <w:rFonts w:ascii="標楷體" w:eastAsia="標楷體" w:hint="eastAsia"/>
                <w:b/>
                <w:sz w:val="28"/>
              </w:rPr>
              <w:t>下午</w:t>
            </w:r>
            <w:r w:rsidR="002F0974">
              <w:rPr>
                <w:rFonts w:ascii="標楷體" w:eastAsia="標楷體" w:hint="eastAsia"/>
                <w:b/>
                <w:sz w:val="28"/>
              </w:rPr>
              <w:t>3</w:t>
            </w:r>
            <w:r w:rsidR="008B61A4">
              <w:rPr>
                <w:rFonts w:ascii="標楷體" w:eastAsia="標楷體" w:hint="eastAsia"/>
                <w:b/>
                <w:sz w:val="28"/>
              </w:rPr>
              <w:t>時</w:t>
            </w:r>
            <w:r w:rsidR="00CC1E3B">
              <w:rPr>
                <w:rFonts w:ascii="標楷體" w:eastAsia="標楷體" w:hint="eastAsia"/>
                <w:b/>
                <w:sz w:val="28"/>
              </w:rPr>
              <w:t>30分</w:t>
            </w:r>
            <w:r w:rsidR="006C6D77">
              <w:rPr>
                <w:rFonts w:ascii="標楷體" w:eastAsia="標楷體" w:hint="eastAsia"/>
                <w:b/>
                <w:sz w:val="28"/>
              </w:rPr>
              <w:t>正</w:t>
            </w:r>
          </w:p>
          <w:p w:rsidR="00DD5F47" w:rsidRPr="001967E0" w:rsidRDefault="00DD5F47" w:rsidP="00ED39C9">
            <w:pPr>
              <w:ind w:firstLineChars="400" w:firstLine="1120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 w:rsidP="00033FA0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33FA0">
              <w:rPr>
                <w:rFonts w:ascii="標楷體" w:eastAsia="標楷體" w:hint="eastAsia"/>
                <w:sz w:val="28"/>
              </w:rPr>
              <w:t>本會會議室</w:t>
            </w:r>
            <w:r w:rsidR="00210431">
              <w:rPr>
                <w:rFonts w:ascii="標楷體" w:eastAsia="標楷體" w:hint="eastAsia"/>
                <w:sz w:val="28"/>
              </w:rPr>
              <w:t>(高雄市</w:t>
            </w:r>
            <w:r w:rsidR="00033FA0">
              <w:rPr>
                <w:rFonts w:ascii="標楷體" w:eastAsia="標楷體" w:hint="eastAsia"/>
                <w:sz w:val="28"/>
              </w:rPr>
              <w:t>三民區博愛一路366號23樓</w:t>
            </w:r>
            <w:r w:rsidR="00210431">
              <w:rPr>
                <w:rFonts w:ascii="標楷體" w:eastAsia="標楷體" w:hint="eastAsia"/>
                <w:sz w:val="28"/>
              </w:rPr>
              <w:t>)</w:t>
            </w:r>
          </w:p>
        </w:tc>
      </w:tr>
      <w:tr w:rsidR="00E53B2D"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054EE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54EEC">
              <w:rPr>
                <w:rFonts w:ascii="標楷體" w:eastAsia="標楷體" w:hint="eastAsia"/>
                <w:sz w:val="28"/>
              </w:rPr>
              <w:t>鄭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proofErr w:type="gramStart"/>
            <w:r w:rsidR="00054EEC">
              <w:rPr>
                <w:rFonts w:ascii="標楷體" w:eastAsia="標楷體" w:hint="eastAsia"/>
                <w:sz w:val="28"/>
              </w:rPr>
              <w:t>純茂</w:t>
            </w:r>
            <w:proofErr w:type="gramEnd"/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</w:p>
          <w:p w:rsidR="002E3B7C" w:rsidRDefault="002E3B7C" w:rsidP="002E3B7C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麥 顧問 仁華</w:t>
            </w:r>
          </w:p>
          <w:p w:rsidR="00F85AB3" w:rsidRDefault="00054EEC" w:rsidP="00DB1852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陳</w:t>
            </w:r>
            <w:r w:rsidR="00A37779">
              <w:rPr>
                <w:rFonts w:ascii="標楷體" w:eastAsia="標楷體" w:hint="eastAsia"/>
                <w:sz w:val="28"/>
              </w:rPr>
              <w:t xml:space="preserve">常務監事 </w:t>
            </w:r>
            <w:proofErr w:type="gramStart"/>
            <w:r>
              <w:rPr>
                <w:rFonts w:ascii="標楷體" w:eastAsia="標楷體" w:hint="eastAsia"/>
                <w:sz w:val="28"/>
              </w:rPr>
              <w:t>炳</w:t>
            </w:r>
            <w:proofErr w:type="gramEnd"/>
            <w:r>
              <w:rPr>
                <w:rFonts w:ascii="標楷體" w:eastAsia="標楷體" w:hint="eastAsia"/>
                <w:sz w:val="28"/>
              </w:rPr>
              <w:t>臣</w:t>
            </w:r>
          </w:p>
          <w:p w:rsidR="00033FA0" w:rsidRDefault="00033FA0" w:rsidP="002E3B7C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rPr>
                <w:rFonts w:ascii="標楷體" w:eastAsia="標楷體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920" w:type="dxa"/>
            <w:gridSpan w:val="5"/>
            <w:vAlign w:val="center"/>
          </w:tcPr>
          <w:p w:rsidR="00E53B2D" w:rsidRDefault="002E3B7C" w:rsidP="009355AA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</w:t>
            </w:r>
            <w:r w:rsidR="009355AA">
              <w:rPr>
                <w:rFonts w:eastAsia="標楷體" w:hint="eastAsia"/>
                <w:sz w:val="28"/>
                <w:szCs w:val="28"/>
              </w:rPr>
              <w:t>、</w:t>
            </w:r>
            <w:r w:rsidR="004B0CCD"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A379B" w:rsidRDefault="00CA379B" w:rsidP="003F0819">
            <w:pPr>
              <w:ind w:left="720"/>
              <w:rPr>
                <w:rFonts w:eastAsia="標楷體"/>
                <w:sz w:val="28"/>
                <w:szCs w:val="28"/>
              </w:rPr>
            </w:pPr>
          </w:p>
          <w:p w:rsidR="00E53B2D" w:rsidRPr="004B0CCD" w:rsidRDefault="009355AA" w:rsidP="000F5E0F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 xml:space="preserve">   </w:t>
            </w:r>
            <w:proofErr w:type="gramStart"/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proofErr w:type="gramEnd"/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proofErr w:type="gramStart"/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>＊</w:t>
            </w:r>
            <w:proofErr w:type="gramEnd"/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謝謝！</w:t>
            </w:r>
          </w:p>
          <w:p w:rsidR="00E53B2D" w:rsidRDefault="00E53B2D">
            <w:pPr>
              <w:rPr>
                <w:rFonts w:eastAsia="標楷體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 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理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事</w:t>
      </w:r>
      <w:r w:rsidR="00E53B2D" w:rsidRPr="00054EEC">
        <w:rPr>
          <w:rFonts w:ascii="標楷體" w:eastAsia="標楷體"/>
          <w:sz w:val="36"/>
          <w:szCs w:val="36"/>
        </w:rPr>
        <w:t xml:space="preserve"> </w:t>
      </w:r>
      <w:r w:rsidR="00E53B2D" w:rsidRPr="00054EEC">
        <w:rPr>
          <w:rFonts w:ascii="標楷體" w:eastAsia="標楷體" w:hint="eastAsia"/>
          <w:sz w:val="36"/>
          <w:szCs w:val="36"/>
        </w:rPr>
        <w:t>長</w:t>
      </w:r>
      <w:r w:rsidR="00E53B2D" w:rsidRPr="004B0CCD">
        <w:rPr>
          <w:rFonts w:ascii="標楷體" w:eastAsia="標楷體" w:hint="eastAsia"/>
          <w:sz w:val="32"/>
          <w:szCs w:val="32"/>
        </w:rPr>
        <w:t xml:space="preserve">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054EEC">
        <w:rPr>
          <w:rFonts w:ascii="標楷體" w:eastAsia="標楷體" w:hint="eastAsia"/>
          <w:sz w:val="40"/>
          <w:szCs w:val="40"/>
        </w:rPr>
        <w:t>鄭純茂</w:t>
      </w:r>
    </w:p>
    <w:p w:rsidR="0041170C" w:rsidRPr="00395D8D" w:rsidRDefault="0041170C" w:rsidP="0041170C">
      <w:pPr>
        <w:jc w:val="center"/>
        <w:rPr>
          <w:rFonts w:ascii="標楷體" w:eastAsia="標楷體" w:hAnsi="標楷體"/>
          <w:b/>
          <w:bCs/>
          <w:spacing w:val="14"/>
          <w:sz w:val="28"/>
          <w:szCs w:val="28"/>
        </w:rPr>
      </w:pPr>
    </w:p>
    <w:sectPr w:rsidR="0041170C" w:rsidRPr="00395D8D" w:rsidSect="00230723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240" w:rsidRDefault="00AD4240" w:rsidP="00196432">
      <w:pPr>
        <w:spacing w:line="240" w:lineRule="auto"/>
      </w:pPr>
      <w:r>
        <w:separator/>
      </w:r>
    </w:p>
  </w:endnote>
  <w:endnote w:type="continuationSeparator" w:id="0">
    <w:p w:rsidR="00AD4240" w:rsidRDefault="00AD4240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240" w:rsidRDefault="00AD4240" w:rsidP="00196432">
      <w:pPr>
        <w:spacing w:line="240" w:lineRule="auto"/>
      </w:pPr>
      <w:r>
        <w:separator/>
      </w:r>
    </w:p>
  </w:footnote>
  <w:footnote w:type="continuationSeparator" w:id="0">
    <w:p w:rsidR="00AD4240" w:rsidRDefault="00AD4240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116747A2"/>
    <w:multiLevelType w:val="hybridMultilevel"/>
    <w:tmpl w:val="02A26F78"/>
    <w:lvl w:ilvl="0" w:tplc="9FEA50C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F606A"/>
    <w:multiLevelType w:val="hybridMultilevel"/>
    <w:tmpl w:val="B4C225FA"/>
    <w:lvl w:ilvl="0" w:tplc="285221C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D5D67E9"/>
    <w:multiLevelType w:val="hybridMultilevel"/>
    <w:tmpl w:val="1DBAEEAA"/>
    <w:lvl w:ilvl="0" w:tplc="2F646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7"/>
  </w:num>
  <w:num w:numId="3">
    <w:abstractNumId w:val="15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2"/>
  </w:num>
  <w:num w:numId="14">
    <w:abstractNumId w:val="3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attachedTemplate r:id="rId1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C5488"/>
    <w:rsid w:val="00017733"/>
    <w:rsid w:val="00033EE5"/>
    <w:rsid w:val="00033FA0"/>
    <w:rsid w:val="00054EEC"/>
    <w:rsid w:val="00057B55"/>
    <w:rsid w:val="000702B9"/>
    <w:rsid w:val="00072B82"/>
    <w:rsid w:val="00082F1D"/>
    <w:rsid w:val="00085BB8"/>
    <w:rsid w:val="00087DEA"/>
    <w:rsid w:val="00090ACC"/>
    <w:rsid w:val="000C3027"/>
    <w:rsid w:val="000C3E05"/>
    <w:rsid w:val="000C4A35"/>
    <w:rsid w:val="000D17F1"/>
    <w:rsid w:val="000D75A0"/>
    <w:rsid w:val="000E11E9"/>
    <w:rsid w:val="000E2537"/>
    <w:rsid w:val="000F5E0F"/>
    <w:rsid w:val="000F6825"/>
    <w:rsid w:val="00120D56"/>
    <w:rsid w:val="00136454"/>
    <w:rsid w:val="00146C67"/>
    <w:rsid w:val="0018348E"/>
    <w:rsid w:val="00196432"/>
    <w:rsid w:val="001967E0"/>
    <w:rsid w:val="001D1139"/>
    <w:rsid w:val="001D7C89"/>
    <w:rsid w:val="001F1571"/>
    <w:rsid w:val="0020149E"/>
    <w:rsid w:val="00210431"/>
    <w:rsid w:val="00230723"/>
    <w:rsid w:val="00247068"/>
    <w:rsid w:val="00252F63"/>
    <w:rsid w:val="002539BE"/>
    <w:rsid w:val="002630E8"/>
    <w:rsid w:val="002A506E"/>
    <w:rsid w:val="002C2CE6"/>
    <w:rsid w:val="002D6F48"/>
    <w:rsid w:val="002E3B7C"/>
    <w:rsid w:val="002F0974"/>
    <w:rsid w:val="003003A3"/>
    <w:rsid w:val="003144D7"/>
    <w:rsid w:val="00314EF3"/>
    <w:rsid w:val="0031660A"/>
    <w:rsid w:val="003172AE"/>
    <w:rsid w:val="00343B38"/>
    <w:rsid w:val="00362E19"/>
    <w:rsid w:val="003669E3"/>
    <w:rsid w:val="003A2596"/>
    <w:rsid w:val="003C70D9"/>
    <w:rsid w:val="003C7E64"/>
    <w:rsid w:val="003E3371"/>
    <w:rsid w:val="003E4AD6"/>
    <w:rsid w:val="003F0819"/>
    <w:rsid w:val="003F6BAC"/>
    <w:rsid w:val="00402221"/>
    <w:rsid w:val="00405205"/>
    <w:rsid w:val="0041170C"/>
    <w:rsid w:val="00426106"/>
    <w:rsid w:val="004263BC"/>
    <w:rsid w:val="00444D5B"/>
    <w:rsid w:val="00450406"/>
    <w:rsid w:val="00455FBF"/>
    <w:rsid w:val="00470A09"/>
    <w:rsid w:val="00477951"/>
    <w:rsid w:val="004A5FED"/>
    <w:rsid w:val="004B0CCD"/>
    <w:rsid w:val="004C3B95"/>
    <w:rsid w:val="004C5488"/>
    <w:rsid w:val="0051380B"/>
    <w:rsid w:val="00523562"/>
    <w:rsid w:val="00533D04"/>
    <w:rsid w:val="005561EA"/>
    <w:rsid w:val="00557B84"/>
    <w:rsid w:val="0057331E"/>
    <w:rsid w:val="005B5F7A"/>
    <w:rsid w:val="005C2C4C"/>
    <w:rsid w:val="005E4A78"/>
    <w:rsid w:val="00604B86"/>
    <w:rsid w:val="0060669B"/>
    <w:rsid w:val="0062682D"/>
    <w:rsid w:val="00640BC3"/>
    <w:rsid w:val="00641714"/>
    <w:rsid w:val="006568F9"/>
    <w:rsid w:val="00656CD2"/>
    <w:rsid w:val="0067301A"/>
    <w:rsid w:val="0068379E"/>
    <w:rsid w:val="00685F88"/>
    <w:rsid w:val="006C6D77"/>
    <w:rsid w:val="00700577"/>
    <w:rsid w:val="00712436"/>
    <w:rsid w:val="007876EB"/>
    <w:rsid w:val="007A23B1"/>
    <w:rsid w:val="007A6A93"/>
    <w:rsid w:val="007C4BF2"/>
    <w:rsid w:val="007D43B2"/>
    <w:rsid w:val="007E196E"/>
    <w:rsid w:val="007E5E5A"/>
    <w:rsid w:val="007E5F92"/>
    <w:rsid w:val="00813CA0"/>
    <w:rsid w:val="00816BF5"/>
    <w:rsid w:val="00822D33"/>
    <w:rsid w:val="008451A1"/>
    <w:rsid w:val="00846A1A"/>
    <w:rsid w:val="0085367F"/>
    <w:rsid w:val="008865FF"/>
    <w:rsid w:val="00893C7A"/>
    <w:rsid w:val="008A0B6C"/>
    <w:rsid w:val="008B61A4"/>
    <w:rsid w:val="008C295B"/>
    <w:rsid w:val="00900ACA"/>
    <w:rsid w:val="00901239"/>
    <w:rsid w:val="00917706"/>
    <w:rsid w:val="00926B2D"/>
    <w:rsid w:val="009355AA"/>
    <w:rsid w:val="00942C49"/>
    <w:rsid w:val="00944ECC"/>
    <w:rsid w:val="009508F3"/>
    <w:rsid w:val="00984B53"/>
    <w:rsid w:val="009B3D93"/>
    <w:rsid w:val="009C3FC0"/>
    <w:rsid w:val="00A007B1"/>
    <w:rsid w:val="00A122FD"/>
    <w:rsid w:val="00A14771"/>
    <w:rsid w:val="00A150F9"/>
    <w:rsid w:val="00A3212C"/>
    <w:rsid w:val="00A37779"/>
    <w:rsid w:val="00A53CF7"/>
    <w:rsid w:val="00A75B8A"/>
    <w:rsid w:val="00A96E65"/>
    <w:rsid w:val="00AD2644"/>
    <w:rsid w:val="00AD4240"/>
    <w:rsid w:val="00AE5380"/>
    <w:rsid w:val="00B0340F"/>
    <w:rsid w:val="00B0773A"/>
    <w:rsid w:val="00B131E5"/>
    <w:rsid w:val="00B407E6"/>
    <w:rsid w:val="00B4680A"/>
    <w:rsid w:val="00B46BD5"/>
    <w:rsid w:val="00B51087"/>
    <w:rsid w:val="00B70EB9"/>
    <w:rsid w:val="00B75CAF"/>
    <w:rsid w:val="00B86AE8"/>
    <w:rsid w:val="00B9129F"/>
    <w:rsid w:val="00BA5435"/>
    <w:rsid w:val="00BB1B60"/>
    <w:rsid w:val="00BC7D78"/>
    <w:rsid w:val="00BD743E"/>
    <w:rsid w:val="00C06866"/>
    <w:rsid w:val="00C157AA"/>
    <w:rsid w:val="00C26C51"/>
    <w:rsid w:val="00C2775E"/>
    <w:rsid w:val="00C31B5B"/>
    <w:rsid w:val="00C33E71"/>
    <w:rsid w:val="00C61887"/>
    <w:rsid w:val="00C6439C"/>
    <w:rsid w:val="00C64A5F"/>
    <w:rsid w:val="00C6536A"/>
    <w:rsid w:val="00C65849"/>
    <w:rsid w:val="00C874D8"/>
    <w:rsid w:val="00C904F1"/>
    <w:rsid w:val="00C95BA5"/>
    <w:rsid w:val="00CA379B"/>
    <w:rsid w:val="00CA603F"/>
    <w:rsid w:val="00CB231C"/>
    <w:rsid w:val="00CC1E3B"/>
    <w:rsid w:val="00CD0432"/>
    <w:rsid w:val="00CE7D02"/>
    <w:rsid w:val="00CF27A8"/>
    <w:rsid w:val="00D012AE"/>
    <w:rsid w:val="00D06F90"/>
    <w:rsid w:val="00D203EA"/>
    <w:rsid w:val="00D23C9B"/>
    <w:rsid w:val="00D556A7"/>
    <w:rsid w:val="00D76EF4"/>
    <w:rsid w:val="00D81091"/>
    <w:rsid w:val="00DA35E0"/>
    <w:rsid w:val="00DB1852"/>
    <w:rsid w:val="00DD5F47"/>
    <w:rsid w:val="00DD6302"/>
    <w:rsid w:val="00DE6B5B"/>
    <w:rsid w:val="00E118C6"/>
    <w:rsid w:val="00E250D3"/>
    <w:rsid w:val="00E53B2D"/>
    <w:rsid w:val="00E54475"/>
    <w:rsid w:val="00E71009"/>
    <w:rsid w:val="00E80A5A"/>
    <w:rsid w:val="00EA0B82"/>
    <w:rsid w:val="00EA13EE"/>
    <w:rsid w:val="00EA760A"/>
    <w:rsid w:val="00ED0636"/>
    <w:rsid w:val="00ED39C9"/>
    <w:rsid w:val="00EE01EF"/>
    <w:rsid w:val="00EE4FF0"/>
    <w:rsid w:val="00EE7CAD"/>
    <w:rsid w:val="00F379ED"/>
    <w:rsid w:val="00F544F0"/>
    <w:rsid w:val="00F72649"/>
    <w:rsid w:val="00F85AB3"/>
    <w:rsid w:val="00FB0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723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rsid w:val="00230723"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230723"/>
    <w:rPr>
      <w:sz w:val="18"/>
      <w:szCs w:val="18"/>
    </w:rPr>
  </w:style>
  <w:style w:type="paragraph" w:styleId="a4">
    <w:name w:val="annotation text"/>
    <w:basedOn w:val="a"/>
    <w:semiHidden/>
    <w:rsid w:val="00230723"/>
  </w:style>
  <w:style w:type="paragraph" w:styleId="a5">
    <w:name w:val="Body Text Indent"/>
    <w:basedOn w:val="a"/>
    <w:rsid w:val="00230723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rsid w:val="00230723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-2014-04-24-&#23542;&#33775;\D\&#31532;15&#23622;&#29702;&#20107;&#26371;\&#29702;&#20107;&#26371;&#38283;&#26371;&#36890;&#30693;\&#38283;&#26371;&#36890;&#30693;-&#29702;&#20107;&#26371;15-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34A55-1C42-4EB1-BFC7-20577717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開會通知-理事會15-11.dot</Template>
  <TotalTime>0</TotalTime>
  <Pages>1</Pages>
  <Words>189</Words>
  <Characters>174</Characters>
  <Application>Microsoft Office Word</Application>
  <DocSecurity>0</DocSecurity>
  <Lines>1</Lines>
  <Paragraphs>1</Paragraphs>
  <ScaleCrop>false</ScaleCrop>
  <Company>bbb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creator>ASUS</dc:creator>
  <cp:lastModifiedBy>ASUS</cp:lastModifiedBy>
  <cp:revision>2</cp:revision>
  <cp:lastPrinted>2019-05-09T08:07:00Z</cp:lastPrinted>
  <dcterms:created xsi:type="dcterms:W3CDTF">2019-07-12T07:23:00Z</dcterms:created>
  <dcterms:modified xsi:type="dcterms:W3CDTF">2019-07-12T07:23:00Z</dcterms:modified>
</cp:coreProperties>
</file>