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033FA0" w:rsidP="002D4A0A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E57E72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9355AA">
              <w:rPr>
                <w:rFonts w:ascii="標楷體" w:eastAsia="標楷體" w:hint="eastAsia"/>
                <w:sz w:val="28"/>
              </w:rPr>
              <w:t>8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E57E72">
              <w:rPr>
                <w:rFonts w:ascii="標楷體" w:eastAsia="標楷體" w:hint="eastAsia"/>
                <w:sz w:val="28"/>
              </w:rPr>
              <w:t>4</w:t>
            </w:r>
            <w:r w:rsidR="00A14771">
              <w:rPr>
                <w:rFonts w:ascii="標楷體" w:eastAsia="標楷體" w:hint="eastAsia"/>
                <w:sz w:val="28"/>
              </w:rPr>
              <w:t>月</w:t>
            </w:r>
            <w:r w:rsidR="00E57E72">
              <w:rPr>
                <w:rFonts w:ascii="標楷體" w:eastAsia="標楷體" w:hint="eastAsia"/>
                <w:sz w:val="28"/>
              </w:rPr>
              <w:t>15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E57E72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 w:val="28"/>
              </w:rPr>
              <w:t>高建師</w:t>
            </w:r>
            <w:proofErr w:type="gramEnd"/>
            <w:r>
              <w:rPr>
                <w:rFonts w:ascii="標楷體" w:eastAsia="標楷體" w:hint="eastAsia"/>
                <w:sz w:val="28"/>
              </w:rPr>
              <w:t>(會)字第</w:t>
            </w:r>
            <w:r w:rsidR="00E57E72">
              <w:rPr>
                <w:rFonts w:ascii="標楷體" w:eastAsia="標楷體" w:hint="eastAsia"/>
                <w:sz w:val="28"/>
              </w:rPr>
              <w:t>257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</w:p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054EEC">
              <w:rPr>
                <w:rFonts w:ascii="標楷體" w:eastAsia="標楷體" w:hint="eastAsia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D743E">
              <w:rPr>
                <w:rFonts w:ascii="標楷體" w:eastAsia="標楷體" w:hint="eastAsia"/>
                <w:sz w:val="28"/>
              </w:rPr>
              <w:t>1</w:t>
            </w:r>
            <w:r w:rsidR="00E57E72">
              <w:rPr>
                <w:rFonts w:ascii="標楷體" w:eastAsia="標楷體" w:hint="eastAsia"/>
                <w:sz w:val="28"/>
              </w:rPr>
              <w:t>4</w:t>
            </w:r>
            <w:r w:rsidR="00A14771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640BC3" w:rsidRDefault="00DD5F47" w:rsidP="003A2596">
            <w:pPr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/>
                <w:sz w:val="28"/>
              </w:rPr>
            </w:pPr>
          </w:p>
          <w:p w:rsidR="0018348E" w:rsidRPr="008A0B6C" w:rsidRDefault="00FB0805" w:rsidP="00557B84">
            <w:pPr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10</w:t>
            </w:r>
            <w:r w:rsidR="009355AA">
              <w:rPr>
                <w:rFonts w:ascii="標楷體" w:eastAsia="標楷體" w:hint="eastAsia"/>
                <w:b/>
                <w:sz w:val="28"/>
              </w:rPr>
              <w:t>8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年</w:t>
            </w:r>
            <w:r w:rsidR="00E57E72">
              <w:rPr>
                <w:rFonts w:ascii="標楷體" w:eastAsia="標楷體" w:hint="eastAsia"/>
                <w:b/>
                <w:sz w:val="28"/>
              </w:rPr>
              <w:t>4</w:t>
            </w:r>
            <w:r>
              <w:rPr>
                <w:rFonts w:ascii="標楷體" w:eastAsia="標楷體" w:hint="eastAsia"/>
                <w:b/>
                <w:sz w:val="28"/>
              </w:rPr>
              <w:t>月</w:t>
            </w:r>
            <w:r w:rsidR="009355AA">
              <w:rPr>
                <w:rFonts w:ascii="標楷體" w:eastAsia="標楷體" w:hint="eastAsia"/>
                <w:b/>
                <w:sz w:val="28"/>
              </w:rPr>
              <w:t>1</w:t>
            </w:r>
            <w:r w:rsidR="00E57E72">
              <w:rPr>
                <w:rFonts w:ascii="標楷體" w:eastAsia="標楷體" w:hint="eastAsia"/>
                <w:b/>
                <w:sz w:val="28"/>
              </w:rPr>
              <w:t>9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日</w:t>
            </w:r>
            <w:r w:rsidR="00893C7A" w:rsidRPr="008A0B6C">
              <w:rPr>
                <w:rFonts w:ascii="標楷體" w:eastAsia="標楷體"/>
                <w:b/>
                <w:sz w:val="28"/>
              </w:rPr>
              <w:t>(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星期</w:t>
            </w:r>
            <w:r w:rsidR="002F0974">
              <w:rPr>
                <w:rFonts w:ascii="標楷體" w:eastAsia="標楷體" w:hint="eastAsia"/>
                <w:b/>
                <w:sz w:val="28"/>
              </w:rPr>
              <w:t>五</w:t>
            </w:r>
            <w:r w:rsidR="00893C7A" w:rsidRPr="008A0B6C">
              <w:rPr>
                <w:rFonts w:ascii="標楷體" w:eastAsia="標楷體"/>
                <w:b/>
                <w:sz w:val="28"/>
              </w:rPr>
              <w:t>)</w:t>
            </w:r>
            <w:r w:rsidR="00A14771">
              <w:rPr>
                <w:rFonts w:ascii="標楷體" w:eastAsia="標楷體" w:hint="eastAsia"/>
                <w:b/>
                <w:sz w:val="28"/>
              </w:rPr>
              <w:t>下午</w:t>
            </w:r>
            <w:r w:rsidR="002F0974">
              <w:rPr>
                <w:rFonts w:ascii="標楷體" w:eastAsia="標楷體" w:hint="eastAsia"/>
                <w:b/>
                <w:sz w:val="28"/>
              </w:rPr>
              <w:t>3</w:t>
            </w:r>
            <w:r w:rsidR="008B61A4">
              <w:rPr>
                <w:rFonts w:ascii="標楷體" w:eastAsia="標楷體" w:hint="eastAsia"/>
                <w:b/>
                <w:sz w:val="28"/>
              </w:rPr>
              <w:t>時</w:t>
            </w:r>
            <w:r w:rsidR="00CC1E3B">
              <w:rPr>
                <w:rFonts w:ascii="標楷體" w:eastAsia="標楷體" w:hint="eastAsia"/>
                <w:b/>
                <w:sz w:val="28"/>
              </w:rPr>
              <w:t>30分</w:t>
            </w:r>
            <w:r w:rsidR="006C6D77">
              <w:rPr>
                <w:rFonts w:ascii="標楷體" w:eastAsia="標楷體" w:hint="eastAsia"/>
                <w:b/>
                <w:sz w:val="28"/>
              </w:rPr>
              <w:t>正</w:t>
            </w:r>
          </w:p>
          <w:p w:rsidR="00DD5F47" w:rsidRPr="00E57E72" w:rsidRDefault="00DD5F47" w:rsidP="00ED39C9">
            <w:pPr>
              <w:ind w:firstLineChars="400" w:firstLine="112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 w:rsidP="00033FA0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33FA0">
              <w:rPr>
                <w:rFonts w:ascii="標楷體" w:eastAsia="標楷體" w:hint="eastAsia"/>
                <w:sz w:val="28"/>
              </w:rPr>
              <w:t>本會會議室</w:t>
            </w:r>
            <w:r w:rsidR="00210431">
              <w:rPr>
                <w:rFonts w:ascii="標楷體" w:eastAsia="標楷體" w:hint="eastAsia"/>
                <w:sz w:val="28"/>
              </w:rPr>
              <w:t>(高雄市</w:t>
            </w:r>
            <w:r w:rsidR="00033FA0">
              <w:rPr>
                <w:rFonts w:ascii="標楷體" w:eastAsia="標楷體" w:hint="eastAsia"/>
                <w:sz w:val="28"/>
              </w:rPr>
              <w:t>三民區博愛一路366號23樓</w:t>
            </w:r>
            <w:r w:rsidR="00210431">
              <w:rPr>
                <w:rFonts w:ascii="標楷體" w:eastAsia="標楷體" w:hint="eastAsia"/>
                <w:sz w:val="28"/>
              </w:rPr>
              <w:t>)</w:t>
            </w:r>
          </w:p>
        </w:tc>
      </w:tr>
      <w:tr w:rsidR="00E53B2D"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054EE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54EEC">
              <w:rPr>
                <w:rFonts w:ascii="標楷體" w:eastAsia="標楷體" w:hint="eastAsia"/>
                <w:sz w:val="28"/>
              </w:rPr>
              <w:t>鄭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proofErr w:type="gramStart"/>
            <w:r w:rsidR="00054EEC">
              <w:rPr>
                <w:rFonts w:ascii="標楷體" w:eastAsia="標楷體" w:hint="eastAsia"/>
                <w:sz w:val="28"/>
              </w:rPr>
              <w:t>純茂</w:t>
            </w:r>
            <w:proofErr w:type="gramEnd"/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054EEC" w:rsidRDefault="00054EEC" w:rsidP="00DB1852">
            <w:pPr>
              <w:jc w:val="both"/>
              <w:rPr>
                <w:rFonts w:ascii="標楷體" w:eastAsia="標楷體"/>
                <w:sz w:val="28"/>
              </w:rPr>
            </w:pPr>
          </w:p>
          <w:p w:rsidR="00F85AB3" w:rsidRDefault="00054EEC" w:rsidP="00DB1852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陳</w:t>
            </w:r>
            <w:r w:rsidR="00A37779">
              <w:rPr>
                <w:rFonts w:ascii="標楷體" w:eastAsia="標楷體" w:hint="eastAsia"/>
                <w:sz w:val="28"/>
              </w:rPr>
              <w:t xml:space="preserve">常務監事 </w:t>
            </w:r>
            <w:proofErr w:type="gramStart"/>
            <w:r>
              <w:rPr>
                <w:rFonts w:ascii="標楷體" w:eastAsia="標楷體" w:hint="eastAsia"/>
                <w:sz w:val="28"/>
              </w:rPr>
              <w:t>炳</w:t>
            </w:r>
            <w:proofErr w:type="gramEnd"/>
            <w:r>
              <w:rPr>
                <w:rFonts w:ascii="標楷體" w:eastAsia="標楷體" w:hint="eastAsia"/>
                <w:sz w:val="28"/>
              </w:rPr>
              <w:t>臣</w:t>
            </w:r>
          </w:p>
          <w:p w:rsidR="00B70EB9" w:rsidRDefault="00054EEC" w:rsidP="00033FA0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麥 顧問 仁華</w:t>
            </w:r>
          </w:p>
          <w:p w:rsidR="00033FA0" w:rsidRDefault="00033FA0" w:rsidP="00033FA0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920" w:type="dxa"/>
            <w:gridSpan w:val="5"/>
            <w:vAlign w:val="center"/>
          </w:tcPr>
          <w:p w:rsidR="00E53B2D" w:rsidRDefault="00E57E72" w:rsidP="009355AA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</w:t>
            </w:r>
            <w:r w:rsidR="009355AA">
              <w:rPr>
                <w:rFonts w:eastAsia="標楷體" w:hint="eastAsia"/>
                <w:sz w:val="28"/>
                <w:szCs w:val="28"/>
              </w:rPr>
              <w:t>、</w:t>
            </w:r>
            <w:r w:rsidR="004B0CCD"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A379B" w:rsidRDefault="00CA379B" w:rsidP="003F0819">
            <w:pPr>
              <w:ind w:left="720"/>
              <w:rPr>
                <w:rFonts w:eastAsia="標楷體"/>
                <w:sz w:val="28"/>
                <w:szCs w:val="28"/>
              </w:rPr>
            </w:pPr>
          </w:p>
          <w:p w:rsidR="00E53B2D" w:rsidRPr="004B0CCD" w:rsidRDefault="009355AA" w:rsidP="000F5E0F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 xml:space="preserve">   </w:t>
            </w:r>
            <w:proofErr w:type="gramStart"/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proofErr w:type="gramEnd"/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proofErr w:type="gramStart"/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>＊</w:t>
            </w:r>
            <w:proofErr w:type="gramEnd"/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謝謝！</w:t>
            </w:r>
          </w:p>
          <w:p w:rsidR="00E53B2D" w:rsidRDefault="00E53B2D">
            <w:pPr>
              <w:rPr>
                <w:rFonts w:eastAsia="標楷體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 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理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事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長</w:t>
      </w:r>
      <w:r w:rsidR="00E53B2D" w:rsidRPr="004B0CCD">
        <w:rPr>
          <w:rFonts w:ascii="標楷體" w:eastAsia="標楷體" w:hint="eastAsia"/>
          <w:sz w:val="32"/>
          <w:szCs w:val="32"/>
        </w:rPr>
        <w:t xml:space="preserve">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054EEC">
        <w:rPr>
          <w:rFonts w:ascii="標楷體" w:eastAsia="標楷體" w:hint="eastAsia"/>
          <w:sz w:val="40"/>
          <w:szCs w:val="40"/>
        </w:rPr>
        <w:t>鄭純茂</w:t>
      </w:r>
    </w:p>
    <w:p w:rsidR="00E57E72" w:rsidRDefault="00E57E72" w:rsidP="00641714">
      <w:pPr>
        <w:jc w:val="center"/>
        <w:rPr>
          <w:rFonts w:ascii="標楷體" w:eastAsia="標楷體"/>
          <w:sz w:val="40"/>
          <w:szCs w:val="40"/>
        </w:rPr>
      </w:pPr>
    </w:p>
    <w:p w:rsidR="00E57E72" w:rsidRDefault="00E57E72" w:rsidP="00641714">
      <w:pPr>
        <w:jc w:val="center"/>
        <w:rPr>
          <w:rFonts w:ascii="標楷體" w:eastAsia="標楷體"/>
          <w:sz w:val="40"/>
          <w:szCs w:val="40"/>
        </w:rPr>
      </w:pPr>
    </w:p>
    <w:p w:rsidR="00E57E72" w:rsidRDefault="00E57E72" w:rsidP="00641714">
      <w:pPr>
        <w:jc w:val="center"/>
        <w:rPr>
          <w:rFonts w:ascii="標楷體" w:eastAsia="標楷體"/>
          <w:sz w:val="40"/>
          <w:szCs w:val="40"/>
        </w:rPr>
      </w:pPr>
    </w:p>
    <w:p w:rsidR="00E57E72" w:rsidRDefault="00E57E72" w:rsidP="00641714">
      <w:pPr>
        <w:jc w:val="center"/>
        <w:rPr>
          <w:rFonts w:ascii="標楷體" w:eastAsia="標楷體"/>
          <w:sz w:val="40"/>
          <w:szCs w:val="40"/>
        </w:rPr>
      </w:pPr>
    </w:p>
    <w:p w:rsidR="00E57E72" w:rsidRDefault="00E57E72" w:rsidP="00641714">
      <w:pPr>
        <w:jc w:val="center"/>
        <w:rPr>
          <w:rFonts w:ascii="標楷體" w:eastAsia="標楷體"/>
          <w:sz w:val="40"/>
          <w:szCs w:val="40"/>
        </w:rPr>
      </w:pPr>
    </w:p>
    <w:sectPr w:rsidR="00E57E72" w:rsidSect="002C602F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E72" w:rsidRDefault="00E57E72" w:rsidP="00196432">
      <w:pPr>
        <w:spacing w:line="240" w:lineRule="auto"/>
      </w:pPr>
      <w:r>
        <w:separator/>
      </w:r>
    </w:p>
  </w:endnote>
  <w:endnote w:type="continuationSeparator" w:id="0">
    <w:p w:rsidR="00E57E72" w:rsidRDefault="00E57E72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E72" w:rsidRDefault="00E57E72" w:rsidP="00196432">
      <w:pPr>
        <w:spacing w:line="240" w:lineRule="auto"/>
      </w:pPr>
      <w:r>
        <w:separator/>
      </w:r>
    </w:p>
  </w:footnote>
  <w:footnote w:type="continuationSeparator" w:id="0">
    <w:p w:rsidR="00E57E72" w:rsidRDefault="00E57E72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116747A2"/>
    <w:multiLevelType w:val="hybridMultilevel"/>
    <w:tmpl w:val="02A26F78"/>
    <w:lvl w:ilvl="0" w:tplc="9FEA50C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F606A"/>
    <w:multiLevelType w:val="hybridMultilevel"/>
    <w:tmpl w:val="B4C225FA"/>
    <w:lvl w:ilvl="0" w:tplc="285221C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D5D67E9"/>
    <w:multiLevelType w:val="hybridMultilevel"/>
    <w:tmpl w:val="1DBAEEAA"/>
    <w:lvl w:ilvl="0" w:tplc="2F646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7"/>
  </w:num>
  <w:num w:numId="3">
    <w:abstractNumId w:val="15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2"/>
  </w:num>
  <w:num w:numId="14">
    <w:abstractNumId w:val="3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attachedTemplate r:id="rId1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9E5A6A"/>
    <w:rsid w:val="00017733"/>
    <w:rsid w:val="00033EE5"/>
    <w:rsid w:val="00033FA0"/>
    <w:rsid w:val="00054EEC"/>
    <w:rsid w:val="00057B55"/>
    <w:rsid w:val="000702B9"/>
    <w:rsid w:val="00072B82"/>
    <w:rsid w:val="00082F1D"/>
    <w:rsid w:val="00085BB8"/>
    <w:rsid w:val="00087DEA"/>
    <w:rsid w:val="00090ACC"/>
    <w:rsid w:val="000C3027"/>
    <w:rsid w:val="000C3E05"/>
    <w:rsid w:val="000C4A35"/>
    <w:rsid w:val="000D17F1"/>
    <w:rsid w:val="000D75A0"/>
    <w:rsid w:val="000E11E9"/>
    <w:rsid w:val="000E2537"/>
    <w:rsid w:val="000F5E0F"/>
    <w:rsid w:val="000F6825"/>
    <w:rsid w:val="00120D56"/>
    <w:rsid w:val="00136454"/>
    <w:rsid w:val="00146C67"/>
    <w:rsid w:val="0018348E"/>
    <w:rsid w:val="00196432"/>
    <w:rsid w:val="001D1139"/>
    <w:rsid w:val="001D7C89"/>
    <w:rsid w:val="001F1571"/>
    <w:rsid w:val="0020149E"/>
    <w:rsid w:val="00210431"/>
    <w:rsid w:val="00247068"/>
    <w:rsid w:val="00252F63"/>
    <w:rsid w:val="002539BE"/>
    <w:rsid w:val="002630E8"/>
    <w:rsid w:val="002A506E"/>
    <w:rsid w:val="002C2CE6"/>
    <w:rsid w:val="002C602F"/>
    <w:rsid w:val="002D4A0A"/>
    <w:rsid w:val="002D6F48"/>
    <w:rsid w:val="002F0974"/>
    <w:rsid w:val="003003A3"/>
    <w:rsid w:val="003144D7"/>
    <w:rsid w:val="00314EF3"/>
    <w:rsid w:val="0031660A"/>
    <w:rsid w:val="003172AE"/>
    <w:rsid w:val="00343B38"/>
    <w:rsid w:val="00362E19"/>
    <w:rsid w:val="003669E3"/>
    <w:rsid w:val="003A2596"/>
    <w:rsid w:val="003C70D9"/>
    <w:rsid w:val="003C7E64"/>
    <w:rsid w:val="003E3371"/>
    <w:rsid w:val="003E4AD6"/>
    <w:rsid w:val="003F0819"/>
    <w:rsid w:val="003F6BAC"/>
    <w:rsid w:val="00402221"/>
    <w:rsid w:val="00405205"/>
    <w:rsid w:val="0041170C"/>
    <w:rsid w:val="00426106"/>
    <w:rsid w:val="004263BC"/>
    <w:rsid w:val="00444D5B"/>
    <w:rsid w:val="00450406"/>
    <w:rsid w:val="00455FBF"/>
    <w:rsid w:val="00470A09"/>
    <w:rsid w:val="00477951"/>
    <w:rsid w:val="004A5FED"/>
    <w:rsid w:val="004B0CCD"/>
    <w:rsid w:val="004C3B95"/>
    <w:rsid w:val="0051380B"/>
    <w:rsid w:val="00523562"/>
    <w:rsid w:val="00533D04"/>
    <w:rsid w:val="005561EA"/>
    <w:rsid w:val="00557B84"/>
    <w:rsid w:val="0057331E"/>
    <w:rsid w:val="005B5F7A"/>
    <w:rsid w:val="005C2C4C"/>
    <w:rsid w:val="005E4A78"/>
    <w:rsid w:val="00604B86"/>
    <w:rsid w:val="0060669B"/>
    <w:rsid w:val="0062682D"/>
    <w:rsid w:val="00640BC3"/>
    <w:rsid w:val="00641714"/>
    <w:rsid w:val="006568F9"/>
    <w:rsid w:val="00656CD2"/>
    <w:rsid w:val="0067301A"/>
    <w:rsid w:val="0068379E"/>
    <w:rsid w:val="00685F88"/>
    <w:rsid w:val="006C6D77"/>
    <w:rsid w:val="00700577"/>
    <w:rsid w:val="00712436"/>
    <w:rsid w:val="007876EB"/>
    <w:rsid w:val="007A23B1"/>
    <w:rsid w:val="007A6A93"/>
    <w:rsid w:val="007C4BF2"/>
    <w:rsid w:val="007D43B2"/>
    <w:rsid w:val="007E196E"/>
    <w:rsid w:val="007E5E5A"/>
    <w:rsid w:val="007E5F92"/>
    <w:rsid w:val="00813CA0"/>
    <w:rsid w:val="00816BF5"/>
    <w:rsid w:val="00822D33"/>
    <w:rsid w:val="008451A1"/>
    <w:rsid w:val="00846A1A"/>
    <w:rsid w:val="008865FF"/>
    <w:rsid w:val="00893C7A"/>
    <w:rsid w:val="008A0B6C"/>
    <w:rsid w:val="008B61A4"/>
    <w:rsid w:val="008C295B"/>
    <w:rsid w:val="00900ACA"/>
    <w:rsid w:val="00901239"/>
    <w:rsid w:val="00917706"/>
    <w:rsid w:val="00926B2D"/>
    <w:rsid w:val="009355AA"/>
    <w:rsid w:val="00942C49"/>
    <w:rsid w:val="00944ECC"/>
    <w:rsid w:val="009508F3"/>
    <w:rsid w:val="00984B53"/>
    <w:rsid w:val="009B3D93"/>
    <w:rsid w:val="009C3FC0"/>
    <w:rsid w:val="009E5A6A"/>
    <w:rsid w:val="00A007B1"/>
    <w:rsid w:val="00A122FD"/>
    <w:rsid w:val="00A14771"/>
    <w:rsid w:val="00A150F9"/>
    <w:rsid w:val="00A3212C"/>
    <w:rsid w:val="00A37779"/>
    <w:rsid w:val="00A53CF7"/>
    <w:rsid w:val="00A75B8A"/>
    <w:rsid w:val="00A96E65"/>
    <w:rsid w:val="00AD2644"/>
    <w:rsid w:val="00AE5380"/>
    <w:rsid w:val="00B0340F"/>
    <w:rsid w:val="00B0773A"/>
    <w:rsid w:val="00B131E5"/>
    <w:rsid w:val="00B407E6"/>
    <w:rsid w:val="00B4680A"/>
    <w:rsid w:val="00B46BD5"/>
    <w:rsid w:val="00B51087"/>
    <w:rsid w:val="00B70EB9"/>
    <w:rsid w:val="00B75CAF"/>
    <w:rsid w:val="00B86AE8"/>
    <w:rsid w:val="00B9129F"/>
    <w:rsid w:val="00BA5435"/>
    <w:rsid w:val="00BC7D78"/>
    <w:rsid w:val="00BD743E"/>
    <w:rsid w:val="00C06866"/>
    <w:rsid w:val="00C157AA"/>
    <w:rsid w:val="00C26C51"/>
    <w:rsid w:val="00C2775E"/>
    <w:rsid w:val="00C31B5B"/>
    <w:rsid w:val="00C33E71"/>
    <w:rsid w:val="00C6439C"/>
    <w:rsid w:val="00C64A5F"/>
    <w:rsid w:val="00C6536A"/>
    <w:rsid w:val="00C65849"/>
    <w:rsid w:val="00C874D8"/>
    <w:rsid w:val="00C904F1"/>
    <w:rsid w:val="00C95BA5"/>
    <w:rsid w:val="00CA379B"/>
    <w:rsid w:val="00CA603F"/>
    <w:rsid w:val="00CB231C"/>
    <w:rsid w:val="00CC1E3B"/>
    <w:rsid w:val="00CD0432"/>
    <w:rsid w:val="00CE7D02"/>
    <w:rsid w:val="00CF27A8"/>
    <w:rsid w:val="00D012AE"/>
    <w:rsid w:val="00D06F90"/>
    <w:rsid w:val="00D203EA"/>
    <w:rsid w:val="00D23C9B"/>
    <w:rsid w:val="00D556A7"/>
    <w:rsid w:val="00D76EF4"/>
    <w:rsid w:val="00D81091"/>
    <w:rsid w:val="00DA35E0"/>
    <w:rsid w:val="00DB1852"/>
    <w:rsid w:val="00DD5F47"/>
    <w:rsid w:val="00DD6302"/>
    <w:rsid w:val="00DE6B5B"/>
    <w:rsid w:val="00E118C6"/>
    <w:rsid w:val="00E250D3"/>
    <w:rsid w:val="00E53B2D"/>
    <w:rsid w:val="00E54475"/>
    <w:rsid w:val="00E57E72"/>
    <w:rsid w:val="00E71009"/>
    <w:rsid w:val="00E80A5A"/>
    <w:rsid w:val="00EA0B82"/>
    <w:rsid w:val="00EA13EE"/>
    <w:rsid w:val="00EA760A"/>
    <w:rsid w:val="00ED39C9"/>
    <w:rsid w:val="00EE01EF"/>
    <w:rsid w:val="00EE4FF0"/>
    <w:rsid w:val="00F379ED"/>
    <w:rsid w:val="00F544F0"/>
    <w:rsid w:val="00F72649"/>
    <w:rsid w:val="00F85AB3"/>
    <w:rsid w:val="00FB0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602F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2C602F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2C602F"/>
    <w:rPr>
      <w:sz w:val="18"/>
      <w:szCs w:val="18"/>
    </w:rPr>
  </w:style>
  <w:style w:type="paragraph" w:styleId="a4">
    <w:name w:val="annotation text"/>
    <w:basedOn w:val="a"/>
    <w:semiHidden/>
    <w:rsid w:val="002C602F"/>
  </w:style>
  <w:style w:type="paragraph" w:styleId="a5">
    <w:name w:val="Body Text Indent"/>
    <w:basedOn w:val="a"/>
    <w:rsid w:val="002C602F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2C602F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-2014-04-24-&#23542;&#33775;\D\&#31532;15&#23622;&#29702;&#20107;&#26371;\&#29702;&#20107;&#26371;&#38283;&#26371;&#36890;&#30693;\&#38283;&#26371;&#36890;&#30693;-&#29702;&#20107;&#26371;15-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7D5A4-93AF-4E5C-9908-FED72D0F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開會通知-理事會15-11</Template>
  <TotalTime>1</TotalTime>
  <Pages>1</Pages>
  <Words>189</Words>
  <Characters>178</Characters>
  <Application>Microsoft Office Word</Application>
  <DocSecurity>0</DocSecurity>
  <Lines>1</Lines>
  <Paragraphs>1</Paragraphs>
  <ScaleCrop>false</ScaleCrop>
  <Company>bbb</Company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ASUS</dc:creator>
  <cp:lastModifiedBy>acer</cp:lastModifiedBy>
  <cp:revision>2</cp:revision>
  <cp:lastPrinted>2019-04-15T02:30:00Z</cp:lastPrinted>
  <dcterms:created xsi:type="dcterms:W3CDTF">2019-04-15T07:09:00Z</dcterms:created>
  <dcterms:modified xsi:type="dcterms:W3CDTF">2019-04-15T07:09:00Z</dcterms:modified>
</cp:coreProperties>
</file>